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2F1B" w:rsidRDefault="00052F1B">
      <w:r w:rsidRPr="00BB2C70"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60.5pt;height:243.75pt;visibility:visible">
            <v:imagedata r:id="rId4" o:title="" croptop="25227f"/>
          </v:shape>
        </w:pict>
      </w:r>
    </w:p>
    <w:sectPr w:rsidR="00052F1B" w:rsidSect="00476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B58B9"/>
    <w:rsid w:val="00052F1B"/>
    <w:rsid w:val="003E14CD"/>
    <w:rsid w:val="00472D6B"/>
    <w:rsid w:val="0047687B"/>
    <w:rsid w:val="004A4208"/>
    <w:rsid w:val="004B58B9"/>
    <w:rsid w:val="006228BD"/>
    <w:rsid w:val="00645F96"/>
    <w:rsid w:val="009C31F3"/>
    <w:rsid w:val="00BB2C70"/>
    <w:rsid w:val="00D51138"/>
    <w:rsid w:val="00DF172C"/>
    <w:rsid w:val="00E71FF9"/>
    <w:rsid w:val="00E73E41"/>
    <w:rsid w:val="00F37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87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0</Words>
  <Characters>1</Characters>
  <Application>Microsoft Office Outlook</Application>
  <DocSecurity>0</DocSecurity>
  <Lines>0</Lines>
  <Paragraphs>0</Paragraphs>
  <ScaleCrop>false</ScaleCrop>
  <Company>Финансовое управление Администрации г.Каменска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Бюджетный отдел</dc:creator>
  <cp:keywords/>
  <dc:description/>
  <cp:lastModifiedBy>Gl.Buh</cp:lastModifiedBy>
  <cp:revision>2</cp:revision>
  <dcterms:created xsi:type="dcterms:W3CDTF">2017-03-16T14:09:00Z</dcterms:created>
  <dcterms:modified xsi:type="dcterms:W3CDTF">2017-03-16T14:09:00Z</dcterms:modified>
</cp:coreProperties>
</file>