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328" w:rsidRPr="008C76E5" w:rsidRDefault="005F4328" w:rsidP="00A501B7">
      <w:pPr>
        <w:jc w:val="center"/>
        <w:rPr>
          <w:rFonts w:ascii="Times New Roman" w:hAnsi="Times New Roman"/>
          <w:b/>
          <w:sz w:val="24"/>
        </w:rPr>
      </w:pPr>
      <w:r w:rsidRPr="008C76E5">
        <w:rPr>
          <w:rFonts w:ascii="Times New Roman" w:hAnsi="Times New Roman"/>
          <w:b/>
          <w:sz w:val="24"/>
        </w:rPr>
        <w:t>Декларация о соответствии требованиям, установленным п. 3-9 ч. 1 ст. 31 Федерального закона № 44-ФЗ: Настоящей заявкой подтверждаю соответствие  меня следующим требованиям установленным п. 3 - 9 ч. 1 ст. 31 Федерального закона № 44-ФЗ:</w:t>
      </w:r>
    </w:p>
    <w:p w:rsidR="005F4328" w:rsidRPr="008C76E5" w:rsidRDefault="005F4328" w:rsidP="00A501B7">
      <w:pPr>
        <w:pStyle w:val="ListParagraph"/>
        <w:numPr>
          <w:ilvl w:val="0"/>
          <w:numId w:val="1"/>
        </w:numPr>
        <w:jc w:val="both"/>
        <w:rPr>
          <w:rFonts w:ascii="Times New Roman" w:hAnsi="Times New Roman"/>
        </w:rPr>
      </w:pPr>
      <w:r w:rsidRPr="008C76E5">
        <w:rPr>
          <w:rFonts w:ascii="Times New Roman" w:hAnsi="Times New Roman"/>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5F4328" w:rsidRPr="008C76E5" w:rsidRDefault="005F4328" w:rsidP="00A501B7">
      <w:pPr>
        <w:pStyle w:val="ListParagraph"/>
        <w:numPr>
          <w:ilvl w:val="0"/>
          <w:numId w:val="1"/>
        </w:numPr>
        <w:jc w:val="both"/>
        <w:rPr>
          <w:rFonts w:ascii="Times New Roman" w:hAnsi="Times New Roman"/>
        </w:rPr>
      </w:pPr>
      <w:r w:rsidRPr="008C76E5">
        <w:rPr>
          <w:rFonts w:ascii="Times New Roman" w:hAnsi="Times New Roman"/>
        </w:rPr>
        <w:t>неприостановление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5F4328" w:rsidRPr="008C76E5" w:rsidRDefault="005F4328" w:rsidP="00A501B7">
      <w:pPr>
        <w:pStyle w:val="ListParagraph"/>
        <w:numPr>
          <w:ilvl w:val="0"/>
          <w:numId w:val="1"/>
        </w:numPr>
        <w:jc w:val="both"/>
        <w:rPr>
          <w:rFonts w:ascii="Times New Roman" w:hAnsi="Times New Roman"/>
        </w:rPr>
      </w:pPr>
      <w:r w:rsidRPr="008C76E5">
        <w:rPr>
          <w:rFonts w:ascii="Times New Roman" w:hAnsi="Times New Roman"/>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5F4328" w:rsidRPr="008C76E5" w:rsidRDefault="005F4328" w:rsidP="00A501B7">
      <w:pPr>
        <w:pStyle w:val="ListParagraph"/>
        <w:numPr>
          <w:ilvl w:val="0"/>
          <w:numId w:val="1"/>
        </w:numPr>
        <w:jc w:val="both"/>
        <w:rPr>
          <w:rFonts w:ascii="Times New Roman" w:hAnsi="Times New Roman"/>
        </w:rPr>
      </w:pPr>
      <w:r w:rsidRPr="008C76E5">
        <w:rPr>
          <w:rFonts w:ascii="Times New Roman" w:hAnsi="Times New Roman"/>
        </w:rPr>
        <w:t>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5F4328" w:rsidRPr="008C76E5" w:rsidRDefault="005F4328" w:rsidP="00A501B7">
      <w:pPr>
        <w:pStyle w:val="ListParagraph"/>
        <w:numPr>
          <w:ilvl w:val="0"/>
          <w:numId w:val="1"/>
        </w:numPr>
        <w:jc w:val="both"/>
        <w:rPr>
          <w:rFonts w:ascii="Times New Roman" w:hAnsi="Times New Roman"/>
        </w:rPr>
      </w:pPr>
      <w:r w:rsidRPr="008C76E5">
        <w:rPr>
          <w:rFonts w:ascii="Times New Roman" w:hAnsi="Times New Roman"/>
        </w:rPr>
        <w:t>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5F4328" w:rsidRPr="008C76E5" w:rsidRDefault="005F4328" w:rsidP="00A501B7">
      <w:pPr>
        <w:pStyle w:val="ListParagraph"/>
        <w:numPr>
          <w:ilvl w:val="0"/>
          <w:numId w:val="1"/>
        </w:numPr>
        <w:jc w:val="both"/>
        <w:rPr>
          <w:rFonts w:ascii="Times New Roman" w:hAnsi="Times New Roman"/>
        </w:rPr>
      </w:pPr>
      <w:r w:rsidRPr="008C76E5">
        <w:rPr>
          <w:rFonts w:ascii="Times New Roman" w:hAnsi="Times New Roman"/>
        </w:rPr>
        <w:t>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5F4328" w:rsidRPr="008C76E5" w:rsidRDefault="005F4328" w:rsidP="008C76E5">
      <w:pPr>
        <w:jc w:val="both"/>
        <w:rPr>
          <w:rFonts w:ascii="Times New Roman" w:hAnsi="Times New Roman"/>
        </w:rPr>
      </w:pPr>
    </w:p>
    <w:p w:rsidR="005F4328" w:rsidRPr="008C76E5" w:rsidRDefault="005F4328" w:rsidP="008C76E5">
      <w:pPr>
        <w:jc w:val="both"/>
        <w:rPr>
          <w:rFonts w:ascii="Times New Roman" w:hAnsi="Times New Roman"/>
        </w:rPr>
      </w:pPr>
      <w:r w:rsidRPr="008C76E5">
        <w:rPr>
          <w:rFonts w:ascii="Times New Roman" w:hAnsi="Times New Roman"/>
        </w:rPr>
        <w:t>Достоверность сведений подтверждаю.</w:t>
      </w:r>
    </w:p>
    <w:p w:rsidR="005F4328" w:rsidRPr="008C76E5" w:rsidRDefault="005F4328" w:rsidP="008C76E5">
      <w:pPr>
        <w:jc w:val="both"/>
        <w:rPr>
          <w:rFonts w:ascii="Times New Roman" w:hAnsi="Times New Roman"/>
          <w:sz w:val="20"/>
        </w:rPr>
      </w:pPr>
    </w:p>
    <w:p w:rsidR="005F4328" w:rsidRPr="008C76E5" w:rsidRDefault="005F4328" w:rsidP="008C76E5">
      <w:pPr>
        <w:jc w:val="both"/>
        <w:rPr>
          <w:rFonts w:ascii="Times New Roman" w:hAnsi="Times New Roman"/>
          <w:sz w:val="20"/>
        </w:rPr>
      </w:pPr>
    </w:p>
    <w:p w:rsidR="005F4328" w:rsidRDefault="005F4328" w:rsidP="008C76E5">
      <w:pPr>
        <w:jc w:val="both"/>
        <w:rPr>
          <w:rFonts w:ascii="Times New Roman" w:hAnsi="Times New Roman"/>
          <w:sz w:val="20"/>
        </w:rPr>
      </w:pPr>
    </w:p>
    <w:p w:rsidR="005F4328" w:rsidRPr="008C76E5" w:rsidRDefault="005F4328" w:rsidP="008C76E5">
      <w:pPr>
        <w:jc w:val="both"/>
        <w:rPr>
          <w:rFonts w:ascii="Times New Roman" w:hAnsi="Times New Roman"/>
          <w:sz w:val="20"/>
        </w:rPr>
      </w:pPr>
    </w:p>
    <w:sectPr w:rsidR="005F4328" w:rsidRPr="008C76E5" w:rsidSect="00B56A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AB4226"/>
    <w:multiLevelType w:val="hybridMultilevel"/>
    <w:tmpl w:val="F3906C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60EA9"/>
    <w:rsid w:val="00005EAD"/>
    <w:rsid w:val="00036DA5"/>
    <w:rsid w:val="00052B60"/>
    <w:rsid w:val="00055E46"/>
    <w:rsid w:val="000B48F1"/>
    <w:rsid w:val="000E18EF"/>
    <w:rsid w:val="00113917"/>
    <w:rsid w:val="00136587"/>
    <w:rsid w:val="0014452B"/>
    <w:rsid w:val="001645EC"/>
    <w:rsid w:val="00175A45"/>
    <w:rsid w:val="001C25DD"/>
    <w:rsid w:val="001D0105"/>
    <w:rsid w:val="001D2D85"/>
    <w:rsid w:val="001F04E8"/>
    <w:rsid w:val="00220A33"/>
    <w:rsid w:val="00220F7F"/>
    <w:rsid w:val="00241DBC"/>
    <w:rsid w:val="00255629"/>
    <w:rsid w:val="00265F5B"/>
    <w:rsid w:val="00273D1C"/>
    <w:rsid w:val="002A0997"/>
    <w:rsid w:val="002A3371"/>
    <w:rsid w:val="002B5C1E"/>
    <w:rsid w:val="002B63FC"/>
    <w:rsid w:val="002C3131"/>
    <w:rsid w:val="002D7DEC"/>
    <w:rsid w:val="003116EC"/>
    <w:rsid w:val="003147F5"/>
    <w:rsid w:val="00337C58"/>
    <w:rsid w:val="0034009A"/>
    <w:rsid w:val="00344C67"/>
    <w:rsid w:val="00356746"/>
    <w:rsid w:val="003850E4"/>
    <w:rsid w:val="00385FB1"/>
    <w:rsid w:val="00386E17"/>
    <w:rsid w:val="00392ED0"/>
    <w:rsid w:val="003C2039"/>
    <w:rsid w:val="0040574E"/>
    <w:rsid w:val="0042461F"/>
    <w:rsid w:val="00433EDB"/>
    <w:rsid w:val="004512F8"/>
    <w:rsid w:val="00461A9C"/>
    <w:rsid w:val="004D0984"/>
    <w:rsid w:val="004D5055"/>
    <w:rsid w:val="004D5F1F"/>
    <w:rsid w:val="004D7B38"/>
    <w:rsid w:val="004E2BB8"/>
    <w:rsid w:val="004F3A4E"/>
    <w:rsid w:val="004F791F"/>
    <w:rsid w:val="005025E3"/>
    <w:rsid w:val="00507BE8"/>
    <w:rsid w:val="0052093B"/>
    <w:rsid w:val="0053524F"/>
    <w:rsid w:val="005552A6"/>
    <w:rsid w:val="00567ED9"/>
    <w:rsid w:val="00570356"/>
    <w:rsid w:val="005904E1"/>
    <w:rsid w:val="0059084E"/>
    <w:rsid w:val="005921B0"/>
    <w:rsid w:val="005E3F29"/>
    <w:rsid w:val="005F4328"/>
    <w:rsid w:val="005F491E"/>
    <w:rsid w:val="006134DC"/>
    <w:rsid w:val="0061471B"/>
    <w:rsid w:val="006228C6"/>
    <w:rsid w:val="00632DCD"/>
    <w:rsid w:val="00654C75"/>
    <w:rsid w:val="00680357"/>
    <w:rsid w:val="00695D37"/>
    <w:rsid w:val="006C0E94"/>
    <w:rsid w:val="006C66AA"/>
    <w:rsid w:val="006D67F7"/>
    <w:rsid w:val="006F7846"/>
    <w:rsid w:val="00717343"/>
    <w:rsid w:val="00717BF5"/>
    <w:rsid w:val="00753D10"/>
    <w:rsid w:val="00763A35"/>
    <w:rsid w:val="00764A66"/>
    <w:rsid w:val="00783619"/>
    <w:rsid w:val="00787054"/>
    <w:rsid w:val="007A5F99"/>
    <w:rsid w:val="007C2190"/>
    <w:rsid w:val="007C501A"/>
    <w:rsid w:val="007C6E85"/>
    <w:rsid w:val="007E5A02"/>
    <w:rsid w:val="00800260"/>
    <w:rsid w:val="00804646"/>
    <w:rsid w:val="00807D1B"/>
    <w:rsid w:val="008453D3"/>
    <w:rsid w:val="00853A15"/>
    <w:rsid w:val="00860EA9"/>
    <w:rsid w:val="008855E2"/>
    <w:rsid w:val="008B1E3C"/>
    <w:rsid w:val="008C521F"/>
    <w:rsid w:val="008C76E5"/>
    <w:rsid w:val="00904084"/>
    <w:rsid w:val="00912F3B"/>
    <w:rsid w:val="009419AF"/>
    <w:rsid w:val="009571C2"/>
    <w:rsid w:val="009C666A"/>
    <w:rsid w:val="009E4A8D"/>
    <w:rsid w:val="009F2D72"/>
    <w:rsid w:val="00A344B4"/>
    <w:rsid w:val="00A42780"/>
    <w:rsid w:val="00A501B7"/>
    <w:rsid w:val="00A63169"/>
    <w:rsid w:val="00A7388F"/>
    <w:rsid w:val="00A94746"/>
    <w:rsid w:val="00AB3591"/>
    <w:rsid w:val="00AB6AB5"/>
    <w:rsid w:val="00AC66E8"/>
    <w:rsid w:val="00AF6183"/>
    <w:rsid w:val="00B111BA"/>
    <w:rsid w:val="00B1193B"/>
    <w:rsid w:val="00B26D49"/>
    <w:rsid w:val="00B315B1"/>
    <w:rsid w:val="00B56AB7"/>
    <w:rsid w:val="00BE0BA0"/>
    <w:rsid w:val="00BE7DCF"/>
    <w:rsid w:val="00C138F7"/>
    <w:rsid w:val="00C235B4"/>
    <w:rsid w:val="00C4156F"/>
    <w:rsid w:val="00C454E6"/>
    <w:rsid w:val="00C4792E"/>
    <w:rsid w:val="00C54D83"/>
    <w:rsid w:val="00CB773E"/>
    <w:rsid w:val="00CC2B62"/>
    <w:rsid w:val="00CC7E0B"/>
    <w:rsid w:val="00CD00FA"/>
    <w:rsid w:val="00D04565"/>
    <w:rsid w:val="00D062CA"/>
    <w:rsid w:val="00D07AFF"/>
    <w:rsid w:val="00D34482"/>
    <w:rsid w:val="00D36270"/>
    <w:rsid w:val="00D40D1F"/>
    <w:rsid w:val="00D82BBF"/>
    <w:rsid w:val="00D967D4"/>
    <w:rsid w:val="00DB5C7D"/>
    <w:rsid w:val="00DE3E2D"/>
    <w:rsid w:val="00DF2A20"/>
    <w:rsid w:val="00E03730"/>
    <w:rsid w:val="00E16AA3"/>
    <w:rsid w:val="00E258B4"/>
    <w:rsid w:val="00E37E7B"/>
    <w:rsid w:val="00E40E75"/>
    <w:rsid w:val="00E459D9"/>
    <w:rsid w:val="00EC1C1F"/>
    <w:rsid w:val="00F01EDF"/>
    <w:rsid w:val="00F119B3"/>
    <w:rsid w:val="00F12BE5"/>
    <w:rsid w:val="00F1470F"/>
    <w:rsid w:val="00F17974"/>
    <w:rsid w:val="00F22A96"/>
    <w:rsid w:val="00F26556"/>
    <w:rsid w:val="00FA3888"/>
    <w:rsid w:val="00FB4C77"/>
    <w:rsid w:val="00FE3D35"/>
    <w:rsid w:val="00FE5DF7"/>
    <w:rsid w:val="00FE675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AB7"/>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501B7"/>
    <w:pPr>
      <w:ind w:left="720"/>
      <w:contextualSpacing/>
    </w:pPr>
  </w:style>
  <w:style w:type="paragraph" w:styleId="BalloonText">
    <w:name w:val="Balloon Text"/>
    <w:basedOn w:val="Normal"/>
    <w:link w:val="BalloonTextChar"/>
    <w:uiPriority w:val="99"/>
    <w:semiHidden/>
    <w:rsid w:val="008C76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C76E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26</TotalTime>
  <Pages>2</Pages>
  <Words>637</Words>
  <Characters>3633</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umo</cp:lastModifiedBy>
  <cp:revision>223</cp:revision>
  <dcterms:created xsi:type="dcterms:W3CDTF">2015-07-08T09:54:00Z</dcterms:created>
  <dcterms:modified xsi:type="dcterms:W3CDTF">2016-10-06T09:21:00Z</dcterms:modified>
</cp:coreProperties>
</file>