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CF" w:rsidRPr="00025171" w:rsidRDefault="00E060CF" w:rsidP="00B57C87">
      <w:pPr>
        <w:ind w:left="180"/>
        <w:jc w:val="center"/>
        <w:outlineLvl w:val="0"/>
        <w:rPr>
          <w:b/>
        </w:rPr>
      </w:pPr>
      <w:r>
        <w:rPr>
          <w:b/>
          <w:sz w:val="28"/>
        </w:rPr>
        <w:t>ТЕХНИЧЕСКОЕ ЗАДАНИЕ</w:t>
      </w:r>
    </w:p>
    <w:p w:rsidR="00E060CF" w:rsidRPr="00025171" w:rsidRDefault="00E060CF" w:rsidP="00B57C87">
      <w:pPr>
        <w:ind w:left="180"/>
        <w:jc w:val="center"/>
        <w:outlineLvl w:val="0"/>
      </w:pPr>
      <w:r w:rsidRPr="00025171">
        <w:rPr>
          <w:b/>
        </w:rPr>
        <w:t xml:space="preserve">на поставку </w:t>
      </w:r>
      <w:r>
        <w:rPr>
          <w:b/>
        </w:rPr>
        <w:t>запасных частей</w:t>
      </w:r>
      <w:r w:rsidRPr="00025171">
        <w:rPr>
          <w:b/>
        </w:rPr>
        <w:t xml:space="preserve"> для </w:t>
      </w:r>
      <w:r>
        <w:rPr>
          <w:b/>
        </w:rPr>
        <w:t>автомобилей</w:t>
      </w:r>
      <w:r w:rsidRPr="00025171">
        <w:rPr>
          <w:b/>
        </w:rPr>
        <w:t xml:space="preserve"> войсковой части 3</w:t>
      </w:r>
      <w:r>
        <w:rPr>
          <w:b/>
        </w:rPr>
        <w:t>128</w:t>
      </w:r>
    </w:p>
    <w:p w:rsidR="00E060CF" w:rsidRDefault="00E060CF" w:rsidP="00A8757A">
      <w:pPr>
        <w:ind w:left="180"/>
      </w:pPr>
    </w:p>
    <w:p w:rsidR="00E060CF" w:rsidRDefault="00E060CF" w:rsidP="00A72E21">
      <w:pPr>
        <w:spacing w:line="20" w:lineRule="atLeast"/>
        <w:ind w:firstLine="882"/>
        <w:jc w:val="both"/>
        <w:rPr>
          <w:color w:val="000000"/>
        </w:rPr>
      </w:pPr>
      <w:r>
        <w:t xml:space="preserve">В связи с обоснованной необходимостью требуется приобретение запасных частей </w:t>
      </w:r>
      <w:r w:rsidRPr="000E555D">
        <w:t xml:space="preserve">для </w:t>
      </w:r>
      <w:r>
        <w:t>автомобилей воинской части</w:t>
      </w:r>
      <w:r w:rsidRPr="00780574">
        <w:rPr>
          <w:color w:val="000000"/>
        </w:rPr>
        <w:t>. Поставляем</w:t>
      </w:r>
      <w:r>
        <w:rPr>
          <w:color w:val="000000"/>
        </w:rPr>
        <w:t>ыезапасные части</w:t>
      </w:r>
      <w:r w:rsidRPr="00780574">
        <w:rPr>
          <w:color w:val="000000"/>
        </w:rPr>
        <w:t xml:space="preserve"> должн</w:t>
      </w:r>
      <w:r>
        <w:rPr>
          <w:color w:val="000000"/>
        </w:rPr>
        <w:t>ы</w:t>
      </w:r>
      <w:r w:rsidRPr="00780574">
        <w:rPr>
          <w:color w:val="000000"/>
        </w:rPr>
        <w:t xml:space="preserve"> иметь паспорт</w:t>
      </w:r>
      <w:r>
        <w:rPr>
          <w:color w:val="000000"/>
        </w:rPr>
        <w:t>а</w:t>
      </w:r>
      <w:r w:rsidRPr="00780574">
        <w:rPr>
          <w:color w:val="000000"/>
        </w:rPr>
        <w:t>, сертификаты соответствия, инструкции по эксплуатации на ру</w:t>
      </w:r>
      <w:r w:rsidRPr="00780574">
        <w:rPr>
          <w:color w:val="000000"/>
        </w:rPr>
        <w:t>с</w:t>
      </w:r>
      <w:r w:rsidRPr="00780574">
        <w:rPr>
          <w:color w:val="000000"/>
        </w:rPr>
        <w:t>ском языке, а так же документы по гарантийным обяз</w:t>
      </w:r>
      <w:r w:rsidRPr="00780574">
        <w:rPr>
          <w:color w:val="000000"/>
        </w:rPr>
        <w:t>а</w:t>
      </w:r>
      <w:r w:rsidRPr="00780574">
        <w:rPr>
          <w:color w:val="000000"/>
        </w:rPr>
        <w:t>тельствам.</w:t>
      </w:r>
    </w:p>
    <w:p w:rsidR="00E060CF" w:rsidRDefault="00E060CF" w:rsidP="00A72E21">
      <w:pPr>
        <w:spacing w:line="20" w:lineRule="atLeast"/>
        <w:ind w:firstLine="882"/>
        <w:jc w:val="both"/>
        <w:rPr>
          <w:color w:val="000000"/>
        </w:rPr>
      </w:pPr>
      <w:r w:rsidRPr="00780574">
        <w:rPr>
          <w:color w:val="000000"/>
        </w:rPr>
        <w:t>1. Адрес поставки: 143915, Московская область, г. Балашиха, мкр. Дзержи</w:t>
      </w:r>
      <w:r w:rsidRPr="00780574">
        <w:rPr>
          <w:color w:val="000000"/>
        </w:rPr>
        <w:t>н</w:t>
      </w:r>
      <w:r w:rsidRPr="00780574">
        <w:rPr>
          <w:color w:val="000000"/>
        </w:rPr>
        <w:t>ского, во</w:t>
      </w:r>
      <w:r w:rsidRPr="00780574">
        <w:rPr>
          <w:color w:val="000000"/>
        </w:rPr>
        <w:t>й</w:t>
      </w:r>
      <w:r w:rsidRPr="00780574">
        <w:rPr>
          <w:color w:val="000000"/>
        </w:rPr>
        <w:t xml:space="preserve">сковая часть </w:t>
      </w:r>
      <w:r>
        <w:rPr>
          <w:color w:val="000000"/>
        </w:rPr>
        <w:t>3128</w:t>
      </w:r>
      <w:r w:rsidRPr="00780574">
        <w:rPr>
          <w:color w:val="000000"/>
        </w:rPr>
        <w:t>;</w:t>
      </w:r>
    </w:p>
    <w:p w:rsidR="00E060CF" w:rsidRPr="00780574" w:rsidRDefault="00E060CF" w:rsidP="00A72E21">
      <w:pPr>
        <w:spacing w:line="20" w:lineRule="atLeast"/>
        <w:ind w:firstLine="882"/>
        <w:jc w:val="both"/>
        <w:rPr>
          <w:color w:val="000000"/>
        </w:rPr>
      </w:pPr>
    </w:p>
    <w:p w:rsidR="00E060CF" w:rsidRDefault="00E060CF" w:rsidP="00A72E21">
      <w:pPr>
        <w:spacing w:line="20" w:lineRule="atLeast"/>
        <w:ind w:firstLine="882"/>
        <w:jc w:val="both"/>
        <w:rPr>
          <w:color w:val="000000"/>
        </w:rPr>
      </w:pPr>
      <w:r>
        <w:rPr>
          <w:color w:val="000000"/>
        </w:rPr>
        <w:t>2</w:t>
      </w:r>
      <w:r w:rsidRPr="00780574">
        <w:rPr>
          <w:color w:val="000000"/>
        </w:rPr>
        <w:t>. Срок поставки: 30 (тридцать) дней с момента заключения ко</w:t>
      </w:r>
      <w:r w:rsidRPr="00780574">
        <w:rPr>
          <w:color w:val="000000"/>
        </w:rPr>
        <w:t>н</w:t>
      </w:r>
      <w:r w:rsidRPr="00780574">
        <w:rPr>
          <w:color w:val="000000"/>
        </w:rPr>
        <w:t>тракта;</w:t>
      </w:r>
    </w:p>
    <w:p w:rsidR="00E060CF" w:rsidRDefault="00E060CF" w:rsidP="00A72E21">
      <w:pPr>
        <w:spacing w:line="20" w:lineRule="atLeast"/>
        <w:ind w:firstLine="882"/>
        <w:jc w:val="both"/>
        <w:rPr>
          <w:color w:val="000000"/>
        </w:rPr>
      </w:pPr>
      <w:r>
        <w:rPr>
          <w:color w:val="000000"/>
        </w:rPr>
        <w:t xml:space="preserve"> В ДОГОВОРЕ 10 ДНЕЙ</w:t>
      </w:r>
    </w:p>
    <w:p w:rsidR="00E060CF" w:rsidRPr="00780574" w:rsidRDefault="00E060CF" w:rsidP="00A72E21">
      <w:pPr>
        <w:spacing w:line="20" w:lineRule="atLeast"/>
        <w:ind w:firstLine="882"/>
        <w:jc w:val="both"/>
        <w:rPr>
          <w:color w:val="000000"/>
        </w:rPr>
      </w:pPr>
    </w:p>
    <w:p w:rsidR="00E060CF" w:rsidRDefault="00E060CF" w:rsidP="00A72E21">
      <w:pPr>
        <w:ind w:firstLine="882"/>
        <w:jc w:val="both"/>
        <w:rPr>
          <w:color w:val="000000"/>
        </w:rPr>
      </w:pPr>
      <w:r>
        <w:rPr>
          <w:color w:val="000000"/>
        </w:rPr>
        <w:t>3</w:t>
      </w:r>
      <w:r w:rsidRPr="00780574">
        <w:rPr>
          <w:color w:val="000000"/>
        </w:rPr>
        <w:t xml:space="preserve">. </w:t>
      </w:r>
      <w:r>
        <w:rPr>
          <w:color w:val="000000"/>
        </w:rPr>
        <w:t>Каталожный номер, наименование и количество поставляемыхзапасных частей</w:t>
      </w:r>
      <w:r w:rsidRPr="00780574">
        <w:rPr>
          <w:color w:val="000000"/>
        </w:rPr>
        <w:t>:</w:t>
      </w:r>
    </w:p>
    <w:tbl>
      <w:tblPr>
        <w:tblpPr w:leftFromText="180" w:rightFromText="180" w:vertAnchor="text" w:horzAnchor="margin" w:tblpY="186"/>
        <w:tblW w:w="9895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"/>
        <w:gridCol w:w="534"/>
        <w:gridCol w:w="1841"/>
        <w:gridCol w:w="4675"/>
        <w:gridCol w:w="1275"/>
        <w:gridCol w:w="1564"/>
      </w:tblGrid>
      <w:tr w:rsidR="00E060CF" w:rsidRPr="00626E41" w:rsidTr="004202BC">
        <w:trPr>
          <w:gridBefore w:val="1"/>
          <w:trHeight w:val="450"/>
        </w:trPr>
        <w:tc>
          <w:tcPr>
            <w:tcW w:w="9889" w:type="dxa"/>
            <w:gridSpan w:val="5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bookmarkStart w:id="0" w:name="RANGE!B2:F82"/>
            <w:bookmarkEnd w:id="0"/>
            <w:r w:rsidRPr="004202BC">
              <w:rPr>
                <w:color w:val="000000"/>
                <w:sz w:val="18"/>
                <w:szCs w:val="18"/>
              </w:rPr>
              <w:t>ЗАЯВКА НА ЗАПАСНЫЕ ЧАСТИ АВТОМОБИЛЕЙ</w:t>
            </w:r>
          </w:p>
        </w:tc>
      </w:tr>
      <w:tr w:rsidR="00E060CF" w:rsidRPr="00626E41" w:rsidTr="004202BC">
        <w:trPr>
          <w:gridBefore w:val="1"/>
          <w:trHeight w:val="615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№</w:t>
            </w:r>
          </w:p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№</w:t>
            </w:r>
          </w:p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по каталогу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Единица измер</w:t>
            </w:r>
            <w:r w:rsidRPr="004202BC">
              <w:rPr>
                <w:color w:val="000000"/>
                <w:sz w:val="18"/>
                <w:szCs w:val="18"/>
              </w:rPr>
              <w:t>е</w:t>
            </w:r>
            <w:r w:rsidRPr="004202BC">
              <w:rPr>
                <w:color w:val="000000"/>
                <w:sz w:val="18"/>
                <w:szCs w:val="18"/>
              </w:rPr>
              <w:t>ния</w:t>
            </w:r>
          </w:p>
        </w:tc>
      </w:tr>
      <w:tr w:rsidR="00E060CF" w:rsidRPr="00626E41" w:rsidTr="004202BC">
        <w:trPr>
          <w:gridBefore w:val="1"/>
          <w:trHeight w:val="255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БПВ 46-65-02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Блок выпрямительный (диодный мост) УАЗ,ГАЗ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55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СТ230-3708832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Болт ГАЗ, ЗИЛ контактный реле вытягивающ</w:t>
            </w:r>
            <w:r w:rsidRPr="004202BC">
              <w:rPr>
                <w:color w:val="000000"/>
                <w:sz w:val="18"/>
                <w:szCs w:val="18"/>
              </w:rPr>
              <w:t>е</w:t>
            </w:r>
            <w:r w:rsidRPr="004202BC">
              <w:rPr>
                <w:color w:val="000000"/>
                <w:sz w:val="18"/>
                <w:szCs w:val="18"/>
              </w:rPr>
              <w:t>го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55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ВК318Б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Выключатель массы ГАЗ , СОАТЭ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44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К126И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Карбюратор – ГАЗ 66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55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NGK LFR5A-11(6376)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 xml:space="preserve">Свеча зажигания 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NGK LFR5A - 11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7511-1003005-05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Рем.комплект головки блока ( общ.) на 1 г</w:t>
            </w:r>
            <w:r w:rsidRPr="004202BC">
              <w:rPr>
                <w:color w:val="000000"/>
                <w:sz w:val="18"/>
                <w:szCs w:val="18"/>
              </w:rPr>
              <w:t>о</w:t>
            </w:r>
            <w:r w:rsidRPr="004202BC">
              <w:rPr>
                <w:color w:val="000000"/>
                <w:sz w:val="18"/>
                <w:szCs w:val="18"/>
              </w:rPr>
              <w:t>ловку (16 поз 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L1368 6PK1368 60539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Ремень – ГАЗ 3110,3302 дв,ЗМЗ-406 , УМЗ – 4216 ген</w:t>
            </w:r>
            <w:r w:rsidRPr="004202BC">
              <w:rPr>
                <w:color w:val="000000"/>
                <w:sz w:val="18"/>
                <w:szCs w:val="18"/>
              </w:rPr>
              <w:t>е</w:t>
            </w:r>
            <w:r w:rsidRPr="004202BC">
              <w:rPr>
                <w:color w:val="000000"/>
                <w:sz w:val="18"/>
                <w:szCs w:val="18"/>
              </w:rPr>
              <w:t xml:space="preserve">ратор с ГУР 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GATES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L1650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 xml:space="preserve">Ремень ЗИЛ – 130 ВЕНТИЛЯТОРА   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VAPER</w:t>
            </w:r>
            <w:r w:rsidRPr="004202BC">
              <w:rPr>
                <w:color w:val="000000"/>
                <w:sz w:val="18"/>
                <w:szCs w:val="18"/>
              </w:rPr>
              <w:t xml:space="preserve"> 21х14 мм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R126-1107820*PK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outlineLvl w:val="1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Ремкомплек карбюратора ГАЗ – 52 К-126 И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3102-350010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outlineLvl w:val="1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Рычаг стояночного тормоза ГАЗ 2410 СБ ОАО ГАЗ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3970506 SACHS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 xml:space="preserve">Диск сцепления КАМАЗ-4308 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SACHS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gridBefore w:val="1"/>
          <w:trHeight w:val="270"/>
        </w:trPr>
        <w:tc>
          <w:tcPr>
            <w:tcW w:w="52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417-1005115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Маховик УАЗ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ASTROHIM Ac-3195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Набор для мойки кузова СУХАЯ МО</w:t>
            </w:r>
            <w:r w:rsidRPr="004202BC">
              <w:rPr>
                <w:sz w:val="18"/>
                <w:szCs w:val="18"/>
              </w:rPr>
              <w:t>Й</w:t>
            </w:r>
            <w:r w:rsidRPr="004202BC">
              <w:rPr>
                <w:sz w:val="18"/>
                <w:szCs w:val="18"/>
              </w:rPr>
              <w:t>КА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100-3533000*PK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Ремкомплект КАМАЗ регулятора то</w:t>
            </w:r>
            <w:r w:rsidRPr="004202BC">
              <w:rPr>
                <w:sz w:val="18"/>
                <w:szCs w:val="18"/>
              </w:rPr>
              <w:t>р</w:t>
            </w:r>
            <w:r w:rsidRPr="004202BC">
              <w:rPr>
                <w:sz w:val="18"/>
                <w:szCs w:val="18"/>
              </w:rPr>
              <w:t>мозн.сил с пластм. 10 поз. 12 дет.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13-1106170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Прокладка ГАЗ, ЗИЛ, УАЗ  насоса т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ливного к блоку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21-1016023-Б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Прокладка ГАЗ,УАЗ   привода ра</w:t>
            </w:r>
            <w:r w:rsidRPr="004202BC">
              <w:rPr>
                <w:sz w:val="18"/>
                <w:szCs w:val="18"/>
              </w:rPr>
              <w:t>с</w:t>
            </w:r>
            <w:r w:rsidRPr="004202BC">
              <w:rPr>
                <w:sz w:val="18"/>
                <w:szCs w:val="18"/>
              </w:rPr>
              <w:t>пред.зажиг.к блоку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421-100-170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Прокладка  двигателя УАЗ УМЗ – 421 полный  к-т с ге</w:t>
            </w:r>
            <w:r w:rsidRPr="004202BC">
              <w:rPr>
                <w:sz w:val="18"/>
                <w:szCs w:val="18"/>
              </w:rPr>
              <w:t>р</w:t>
            </w:r>
            <w:r w:rsidRPr="004202BC">
              <w:rPr>
                <w:sz w:val="18"/>
                <w:szCs w:val="18"/>
              </w:rPr>
              <w:t>метиком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2402/3706-10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Распределитель зажигания ГАЗ-307 , ГАЗ-53 б/к СОАТЭ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1368 6</w:t>
            </w:r>
            <w:r w:rsidRPr="004202BC">
              <w:rPr>
                <w:sz w:val="18"/>
                <w:szCs w:val="18"/>
                <w:lang w:val="en-US"/>
              </w:rPr>
              <w:t>PK</w:t>
            </w:r>
            <w:r w:rsidRPr="004202BC">
              <w:rPr>
                <w:sz w:val="18"/>
                <w:szCs w:val="18"/>
              </w:rPr>
              <w:t xml:space="preserve"> 1368 </w:t>
            </w:r>
            <w:r w:rsidRPr="004202BC">
              <w:rPr>
                <w:sz w:val="18"/>
                <w:szCs w:val="18"/>
                <w:lang w:val="en-US"/>
              </w:rPr>
              <w:t>60539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Ремень ГАЗ-3110,3302 дв.ЗМЗ-406,УМЗ-4216 генератор ГУР </w:t>
            </w:r>
            <w:r w:rsidRPr="004202BC">
              <w:rPr>
                <w:sz w:val="18"/>
                <w:szCs w:val="18"/>
                <w:lang w:val="en-US"/>
              </w:rPr>
              <w:t>GATES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20.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NGK LFR5A-11(6376)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 xml:space="preserve">Свеча зажигания </w:t>
            </w:r>
            <w:r w:rsidRPr="004202BC">
              <w:rPr>
                <w:sz w:val="18"/>
                <w:szCs w:val="18"/>
                <w:lang w:val="en-US"/>
              </w:rPr>
              <w:t>NGK LFR5A-11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21.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131-3703140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массы аккумуляторной батареи           ЗИЛ – 131 типа ВК -318-БЭ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22.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66-3703240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&lt;&lt;мысы&gt;&gt;с ручным управлен</w:t>
            </w:r>
            <w:r w:rsidRPr="004202BC">
              <w:rPr>
                <w:sz w:val="18"/>
                <w:szCs w:val="18"/>
              </w:rPr>
              <w:t>и</w:t>
            </w:r>
            <w:r w:rsidRPr="004202BC">
              <w:rPr>
                <w:sz w:val="18"/>
                <w:szCs w:val="18"/>
              </w:rPr>
              <w:t>ям в сборе ВК-318-БЭ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  <w:lang w:val="en-US"/>
              </w:rPr>
              <w:t>23</w:t>
            </w:r>
            <w:r w:rsidRPr="004202BC">
              <w:rPr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375-3705010-10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Катушка зажигания ЗИЛ-131 типа Б118 в сборе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Г-53-3705010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Катушка зажигания Б114 ГАЗ-66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131-3734010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Коммутатор транзисторный типа ТК200 в сборе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А11-0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Свеча зажигания А11-0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66-01-1003020-01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Прокладка головки цилиндров ГАЗ-66 в сборе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13-1007245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Прокладка крышки коромысла ГАЗ-66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Р133-3706010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Распределитель зажигания Р133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01785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Ремень генератора ГАЗ-66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-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Щланг резиновый (6мм)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м.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66-01-4224202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Кран воздушный ГАЗ-66(подкачки к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лес)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Провода высокого напряжения ГАЗ-66 в ко</w:t>
            </w:r>
            <w:r w:rsidRPr="004202BC">
              <w:rPr>
                <w:sz w:val="18"/>
                <w:szCs w:val="18"/>
              </w:rPr>
              <w:t>м</w:t>
            </w:r>
            <w:r w:rsidRPr="004202BC">
              <w:rPr>
                <w:sz w:val="18"/>
                <w:szCs w:val="18"/>
              </w:rPr>
              <w:t>плекте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Провода высокого напряжения ЗИЛ131 в ко</w:t>
            </w:r>
            <w:r w:rsidRPr="004202BC">
              <w:rPr>
                <w:sz w:val="18"/>
                <w:szCs w:val="18"/>
              </w:rPr>
              <w:t>м</w:t>
            </w:r>
            <w:r w:rsidRPr="004202BC">
              <w:rPr>
                <w:sz w:val="18"/>
                <w:szCs w:val="18"/>
              </w:rPr>
              <w:t>плекте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3102-110913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Элемент фильтрующий воздушный  газ 3308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БИГ-610-5080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замочные личинки на двери кабины газ 3308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4301-610-5080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Набор комбинированных ключей газ 3308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8мм.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2м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Патрубки для бензинного фильтра газ 3308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color w:val="000000"/>
                <w:sz w:val="18"/>
                <w:szCs w:val="18"/>
              </w:rPr>
              <w:t>шт</w:t>
            </w:r>
            <w:r w:rsidRPr="004202BC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8-12мм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хомуты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10-16мм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хомуты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Набор отверток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108794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отопителясаона  УАЗ-31519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016708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Ручка переключателя дворников УАЗ-31519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117207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b/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Масляный фильтр  УАЗ-31519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083502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Сайлент-блок УАЗ передние задние.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8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057685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Крестовина УАЗ вала карданного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016403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Муфта УАЗ включения переднего моста шта</w:t>
            </w:r>
            <w:r w:rsidRPr="004202BC">
              <w:rPr>
                <w:sz w:val="18"/>
                <w:szCs w:val="18"/>
              </w:rPr>
              <w:t>т</w:t>
            </w:r>
            <w:r w:rsidRPr="004202BC">
              <w:rPr>
                <w:sz w:val="18"/>
                <w:szCs w:val="18"/>
              </w:rPr>
              <w:t>ная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122826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Регулятор давления УАЗ тормозов (весь м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дельный ряд)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8902.3708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Стартер КАМАЗ_ЕВРО-2 4кВТ 24В ЭЛТРА г. Ржев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5323Я-1301010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Радиатор УРАЛ-5323,4320 медный 4-х ряд. дв.ЯМЗ ШААЗ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2712,3702НЧ/РН-4310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Реле регулятор напряжения КАМАЗ,КРАЗ,МАЗ РЕЛ</w:t>
            </w:r>
            <w:r w:rsidRPr="004202BC">
              <w:rPr>
                <w:sz w:val="18"/>
                <w:szCs w:val="18"/>
              </w:rPr>
              <w:t>Е</w:t>
            </w:r>
            <w:r w:rsidRPr="004202BC">
              <w:rPr>
                <w:sz w:val="18"/>
                <w:szCs w:val="18"/>
              </w:rPr>
              <w:t>ОМ НЧ 24В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142,1601130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Диск сцепления КАМАЗ-ЕВРО ТМ АО г. т</w:t>
            </w:r>
            <w:r w:rsidRPr="004202BC">
              <w:rPr>
                <w:sz w:val="18"/>
                <w:szCs w:val="18"/>
              </w:rPr>
              <w:t>ю</w:t>
            </w:r>
            <w:r w:rsidRPr="004202BC">
              <w:rPr>
                <w:sz w:val="18"/>
                <w:szCs w:val="18"/>
              </w:rPr>
              <w:t>мень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6616-3501041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Цилиндр тормозной передний ГАЗ-66 левый (ОАО ГАЗ)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6616-3501040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Цилиндр тормозной передний ГАЗ-66 правый (ОАО ГАЗ)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375-3501030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Цилиндр тормозной УРАЛ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4301-3501040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Цилиндр тормозной ГАЗ-66 задний (ОАО ГАЗ)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8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АК-</w:t>
            </w:r>
            <w:r w:rsidRPr="004202BC">
              <w:rPr>
                <w:sz w:val="18"/>
                <w:szCs w:val="18"/>
                <w:lang w:val="en-US"/>
              </w:rPr>
              <w:t>RE</w:t>
            </w:r>
            <w:r w:rsidRPr="004202BC">
              <w:rPr>
                <w:sz w:val="18"/>
                <w:szCs w:val="18"/>
              </w:rPr>
              <w:t xml:space="preserve"> (+/-)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Клемма АКБ компл.латунь (+/-) </w:t>
            </w:r>
            <w:r w:rsidRPr="004202BC">
              <w:rPr>
                <w:sz w:val="18"/>
                <w:szCs w:val="18"/>
                <w:lang w:val="en-US"/>
              </w:rPr>
              <w:t>AK</w:t>
            </w:r>
            <w:r w:rsidRPr="004202BC">
              <w:rPr>
                <w:sz w:val="18"/>
                <w:szCs w:val="18"/>
              </w:rPr>
              <w:t>-</w:t>
            </w:r>
            <w:r w:rsidRPr="004202BC">
              <w:rPr>
                <w:sz w:val="18"/>
                <w:szCs w:val="18"/>
                <w:lang w:val="en-US"/>
              </w:rPr>
              <w:t>RE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29.3828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Датчик температуры охлаждающей жидкости Д-560 Штайер Калуга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ПСЗООАЗ Точмаш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Разъем соединительный 12</w:t>
            </w:r>
            <w:r w:rsidRPr="004202BC">
              <w:rPr>
                <w:sz w:val="18"/>
                <w:szCs w:val="18"/>
                <w:lang w:val="en-US"/>
              </w:rPr>
              <w:t>V</w:t>
            </w:r>
            <w:r w:rsidRPr="004202BC">
              <w:rPr>
                <w:sz w:val="18"/>
                <w:szCs w:val="18"/>
              </w:rPr>
              <w:t>компл.Владимир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АЛ9Д Автоприбор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Указатель тока УРАЛ-375,МТЗ Владимир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>УК116 Автоприбор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Указатель температуры УРАЛ Владимир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131-1203218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выхлопная ЗИЛ-131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375-3506012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Трубка торм.УРАЛ к передним тормозам СБ 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1120/ф6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64.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4320-3506160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Трубка торм.УРАЛ к пневмоус. 3-я СБ </w:t>
            </w:r>
            <w:r w:rsidRPr="004202BC">
              <w:rPr>
                <w:sz w:val="18"/>
                <w:szCs w:val="18"/>
                <w:lang w:val="en-US"/>
              </w:rPr>
              <w:t>L1120/</w:t>
            </w:r>
            <w:r w:rsidRPr="004202BC">
              <w:rPr>
                <w:sz w:val="18"/>
                <w:szCs w:val="18"/>
              </w:rPr>
              <w:t>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  <w:lang w:val="en-US"/>
              </w:rPr>
              <w:t>375-3506005-</w:t>
            </w:r>
            <w:r w:rsidRPr="004202BC">
              <w:rPr>
                <w:sz w:val="18"/>
                <w:szCs w:val="18"/>
              </w:rPr>
              <w:t>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Трубка торм.УРАЛ ко 2-ому главн.торм.цил.-ру СБ 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440/ф6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375-3506062-Б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торм.УРАЛ от тройн.клев.пер.топрм. СБ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1020/6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375-3506036-Б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торм.УРАЛ от тройн.кправ.перелн.торм. СБ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1300/ф6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375-3506083-Б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Трубка торм.УРАЛ от тройника к зад.мосту СБ 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1290/ф6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4320-3506055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Трубка торм.УРАЛ от тройника к сред.мосту СБ </w:t>
            </w:r>
            <w:r w:rsidRPr="004202BC">
              <w:rPr>
                <w:sz w:val="18"/>
                <w:szCs w:val="18"/>
                <w:lang w:val="en-US"/>
              </w:rPr>
              <w:t>L</w:t>
            </w:r>
            <w:r w:rsidRPr="004202BC">
              <w:rPr>
                <w:sz w:val="18"/>
                <w:szCs w:val="18"/>
              </w:rPr>
              <w:t>405/ф6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375-3506045-01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УРАЛ длинный 63см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375-3506024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УРАЛ короткий 44см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375-3724000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Проводка ГАЗ-66-01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245 3710-02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аварийной сигнализации 12В Псков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245 3710-01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аварийной сигнализации 24В Псков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363710-02.09 Авт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арматура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кнопка КАМАЗ освещения сал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на С-Пб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76.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581 3710-01 Авт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арматура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клавиша КАМАЗ габаритных огней С-Пб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>7</w:t>
            </w:r>
            <w:r w:rsidRPr="004202BC">
              <w:rPr>
                <w:sz w:val="18"/>
                <w:szCs w:val="18"/>
                <w:lang w:val="en-US"/>
              </w:rPr>
              <w:t>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ВК343-01.16 Авт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арматура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клавиша КАМАЗ знака автопое</w:t>
            </w:r>
            <w:r w:rsidRPr="004202BC">
              <w:rPr>
                <w:sz w:val="18"/>
                <w:szCs w:val="18"/>
              </w:rPr>
              <w:t>з</w:t>
            </w:r>
            <w:r w:rsidRPr="004202BC">
              <w:rPr>
                <w:sz w:val="18"/>
                <w:szCs w:val="18"/>
              </w:rPr>
              <w:t>да С-Пб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78.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СТ2А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Стартер ЗИЛ-130,131, УРАЛ-375 гермитичный БАТЭ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79.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ТК200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Коммутатор ЗИЛ-131 СОАТЭ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13.3734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Коммутатор ГАЗ,УАЗ СОАТЭ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67.3702/2702.3702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Реле регулятор напряжения ЗИЛ-131, УАЗ К</w:t>
            </w:r>
            <w:r w:rsidRPr="004202BC">
              <w:rPr>
                <w:sz w:val="18"/>
                <w:szCs w:val="18"/>
              </w:rPr>
              <w:t>а</w:t>
            </w:r>
            <w:r w:rsidRPr="004202BC">
              <w:rPr>
                <w:sz w:val="18"/>
                <w:szCs w:val="18"/>
              </w:rPr>
              <w:t>луга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66-1104080-01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торл.ГАЗ-66 (ОАО ГАЗ)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130-1104050/20/*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топл.ЗИЛ-130 компл.7шт.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724-5-1 </w:t>
            </w:r>
            <w:r w:rsidRPr="004202BC">
              <w:rPr>
                <w:sz w:val="18"/>
                <w:szCs w:val="18"/>
                <w:lang w:val="en-US"/>
              </w:rPr>
              <w:t>BA15s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>Лампа 24</w:t>
            </w:r>
            <w:r w:rsidRPr="004202BC">
              <w:rPr>
                <w:sz w:val="18"/>
                <w:szCs w:val="18"/>
                <w:lang w:val="en-US"/>
              </w:rPr>
              <w:t>vx5W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13W Ba9s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 xml:space="preserve">Лампа </w:t>
            </w:r>
            <w:r w:rsidRPr="004202BC">
              <w:rPr>
                <w:sz w:val="18"/>
                <w:szCs w:val="18"/>
                <w:lang w:val="en-US"/>
              </w:rPr>
              <w:t>24Vx3W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W1.2W W2*4.6d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>Лампа 24</w:t>
            </w:r>
            <w:r w:rsidRPr="004202BC">
              <w:rPr>
                <w:sz w:val="18"/>
                <w:szCs w:val="18"/>
                <w:lang w:val="en-US"/>
              </w:rPr>
              <w:t>Vx1.2W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12-5-1 Ba15s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 xml:space="preserve">Лампа </w:t>
            </w:r>
            <w:r w:rsidRPr="004202BC">
              <w:rPr>
                <w:sz w:val="18"/>
                <w:szCs w:val="18"/>
                <w:lang w:val="en-US"/>
              </w:rPr>
              <w:t>12Vx5W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12-3 Ba9s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</w:rPr>
              <w:t>Лампа 12</w:t>
            </w:r>
            <w:r w:rsidRPr="004202BC">
              <w:rPr>
                <w:sz w:val="18"/>
                <w:szCs w:val="18"/>
                <w:lang w:val="en-US"/>
              </w:rPr>
              <w:t>Vx3W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89.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  <w:lang w:val="en-US"/>
              </w:rPr>
              <w:t>A12-1</w:t>
            </w:r>
            <w:r w:rsidRPr="004202BC">
              <w:rPr>
                <w:sz w:val="18"/>
                <w:szCs w:val="18"/>
              </w:rPr>
              <w:t>,2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Лампа 12</w:t>
            </w:r>
            <w:r w:rsidRPr="004202BC">
              <w:rPr>
                <w:sz w:val="18"/>
                <w:szCs w:val="18"/>
                <w:lang w:val="en-US"/>
              </w:rPr>
              <w:t>Vx</w:t>
            </w:r>
            <w:r w:rsidRPr="004202BC">
              <w:rPr>
                <w:sz w:val="18"/>
                <w:szCs w:val="18"/>
              </w:rPr>
              <w:t>1.2</w:t>
            </w:r>
            <w:r w:rsidRPr="004202BC">
              <w:rPr>
                <w:sz w:val="18"/>
                <w:szCs w:val="18"/>
                <w:lang w:val="en-US"/>
              </w:rPr>
              <w:t>W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90.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0 241 225 549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Свеча зажигания </w:t>
            </w:r>
            <w:r w:rsidRPr="004202BC">
              <w:rPr>
                <w:sz w:val="18"/>
                <w:szCs w:val="18"/>
                <w:lang w:val="en-US"/>
              </w:rPr>
              <w:t>BOCHW</w:t>
            </w:r>
            <w:r w:rsidRPr="004202BC">
              <w:rPr>
                <w:sz w:val="18"/>
                <w:szCs w:val="18"/>
              </w:rPr>
              <w:t>9</w:t>
            </w:r>
            <w:r w:rsidRPr="004202BC">
              <w:rPr>
                <w:sz w:val="18"/>
                <w:szCs w:val="18"/>
                <w:lang w:val="en-US"/>
              </w:rPr>
              <w:t>AC</w:t>
            </w:r>
            <w:r w:rsidRPr="004202BC">
              <w:rPr>
                <w:sz w:val="18"/>
                <w:szCs w:val="18"/>
              </w:rPr>
              <w:t xml:space="preserve"> ГАЗ,ЗИЛ АИ-76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91.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Н1-12-55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Лампа 12</w:t>
            </w:r>
            <w:r w:rsidRPr="004202BC">
              <w:rPr>
                <w:sz w:val="18"/>
                <w:szCs w:val="18"/>
                <w:lang w:val="en-US"/>
              </w:rPr>
              <w:t>Vx55W AVTOPAL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92.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130-3506754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торм.ЗИЛ-130 от торм.крана к п</w:t>
            </w:r>
            <w:r w:rsidRPr="004202BC">
              <w:rPr>
                <w:sz w:val="18"/>
                <w:szCs w:val="18"/>
              </w:rPr>
              <w:t>е</w:t>
            </w:r>
            <w:r w:rsidRPr="004202BC">
              <w:rPr>
                <w:sz w:val="18"/>
                <w:szCs w:val="18"/>
              </w:rPr>
              <w:t>ред.лев.торм.камере ПОЛИИМПЕКС г. Минск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93.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130-3506764-Б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торм.ЗИЛ-130 от торм.крана к п</w:t>
            </w:r>
            <w:r w:rsidRPr="004202BC">
              <w:rPr>
                <w:sz w:val="18"/>
                <w:szCs w:val="18"/>
              </w:rPr>
              <w:t>е</w:t>
            </w:r>
            <w:r w:rsidRPr="004202BC">
              <w:rPr>
                <w:sz w:val="18"/>
                <w:szCs w:val="18"/>
              </w:rPr>
              <w:t>ред.торм.камере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94.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5336-3509012-01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Компрессор ЗИЛ двухцилиндровый со шкивом БЗА РУП г.Борисов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95.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131-3501090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Колодка торм.ЗИЛ131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96.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3110-5208330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Жиклер ГАЗ-3110 омывателя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20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97.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К59-1107325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Фильтр карбюратора к126 топливный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98.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130-1117010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Фильтр топливный ЗИЛ,ГАЗ тонкой очистки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99.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50В-1105010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Фильтр топливный ЗИЛ грубой очистки СБ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130-1106011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Насос топливный ЗИЛ-130 СБ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101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53-1106010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Насос топливный ГАЗ-53 ШААЗ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102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СТ230А1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Стартер ГАЗ-53 БАТЭ (чугун.)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103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130-3707080ГРАНД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Провод высоковольтный ГАЗ-53, ЗИЛ-130 Грандсиликон комп.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104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130-1014010Б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вентиляции картера СБ Мценск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105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130-1303030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насоса водяного отводящий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106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130-1303028-Б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радиатора нижний соед</w:t>
            </w:r>
            <w:r w:rsidRPr="004202BC">
              <w:rPr>
                <w:sz w:val="18"/>
                <w:szCs w:val="18"/>
              </w:rPr>
              <w:t>и</w:t>
            </w:r>
            <w:r w:rsidRPr="004202BC">
              <w:rPr>
                <w:sz w:val="18"/>
                <w:szCs w:val="18"/>
              </w:rPr>
              <w:t>нит.метал.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107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радиатора отводящий вер</w:t>
            </w:r>
            <w:r w:rsidRPr="004202BC">
              <w:rPr>
                <w:sz w:val="18"/>
                <w:szCs w:val="18"/>
              </w:rPr>
              <w:t>х</w:t>
            </w:r>
            <w:r w:rsidRPr="004202BC">
              <w:rPr>
                <w:sz w:val="18"/>
                <w:szCs w:val="18"/>
              </w:rPr>
              <w:t>ний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108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130-1303025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радиатора подвод.нижний длинный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109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130-1303026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радиатора подвод.нижний короткий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110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130-1303014-Б2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Патрубок ЗИЛ-130 термостата верхний метал.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111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ТНП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Предохранитель 8А,16А компл. 10шт (керам</w:t>
            </w:r>
            <w:r w:rsidRPr="004202BC">
              <w:rPr>
                <w:sz w:val="18"/>
                <w:szCs w:val="18"/>
              </w:rPr>
              <w:t>и</w:t>
            </w:r>
            <w:r w:rsidRPr="004202BC">
              <w:rPr>
                <w:sz w:val="18"/>
                <w:szCs w:val="18"/>
              </w:rPr>
              <w:t>ческие)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112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П-5/30-Пс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Предохранитель 5-30А плоский набор 8шт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113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24 3721/241.3721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Сигнал звуковой КАМАЗкомпл.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114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3842.3710-02.09 24</w:t>
            </w:r>
            <w:r w:rsidRPr="004202BC">
              <w:rPr>
                <w:sz w:val="18"/>
                <w:szCs w:val="18"/>
                <w:lang w:val="en-US"/>
              </w:rPr>
              <w:t xml:space="preserve">V </w:t>
            </w:r>
            <w:r w:rsidRPr="004202BC">
              <w:rPr>
                <w:sz w:val="18"/>
                <w:szCs w:val="18"/>
              </w:rPr>
              <w:t>Псков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Выключатель кнопка ЗИЛ,КАМАЗ,МАЗ освещения с</w:t>
            </w:r>
            <w:r w:rsidRPr="004202BC">
              <w:rPr>
                <w:sz w:val="18"/>
                <w:szCs w:val="18"/>
              </w:rPr>
              <w:t>а</w:t>
            </w:r>
            <w:r w:rsidRPr="004202BC">
              <w:rPr>
                <w:sz w:val="18"/>
                <w:szCs w:val="18"/>
              </w:rPr>
              <w:t>лона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115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5511-8609170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высок.давлен.подъем-опрокидыв.уст-ва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rPr>
          <w:trHeight w:val="244"/>
        </w:trPr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116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5511-8609143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высокого давления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117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5511-8609141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высокого давления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118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55102-8609141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высокого давления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119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5511-0609135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высокого давления от насоса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120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15.177003*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КАМАЗ делителя 4шт компл.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121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5320-1602510-10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Цилиндр сцепления главный КАМАЗ СБ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122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4310-3506060-10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КАМАЗ-4310 передний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123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5320-3506060*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КАМАЗ (600мм)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124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131-3506060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ЗИЛ-131 передний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125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131-3506085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Шланг тормозной ЗИЛ-</w:t>
            </w:r>
            <w:bookmarkStart w:id="1" w:name="_GoBack"/>
            <w:bookmarkEnd w:id="1"/>
            <w:r w:rsidRPr="004202BC">
              <w:rPr>
                <w:sz w:val="18"/>
                <w:szCs w:val="18"/>
              </w:rPr>
              <w:t>131 задний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126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5320-6105180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Ручка КАМАЗ двери внутренняя ДААЗ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127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5320-614060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Ручка КАМАЗ стеклоподъёмника ДААЗ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128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5320-8101060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Радиатор отопителя КАМАЗ медный 3-ч рядный Лих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славль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129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GMAK G06/4led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Фонарь габаритный </w:t>
            </w:r>
            <w:r w:rsidRPr="004202BC">
              <w:rPr>
                <w:sz w:val="18"/>
                <w:szCs w:val="18"/>
                <w:lang w:val="en-US"/>
              </w:rPr>
              <w:t>G</w:t>
            </w:r>
            <w:r w:rsidRPr="004202BC">
              <w:rPr>
                <w:sz w:val="18"/>
                <w:szCs w:val="18"/>
              </w:rPr>
              <w:t xml:space="preserve">06/4 </w:t>
            </w:r>
            <w:r w:rsidRPr="004202BC">
              <w:rPr>
                <w:sz w:val="18"/>
                <w:szCs w:val="18"/>
                <w:lang w:val="en-US"/>
              </w:rPr>
              <w:t>led</w:t>
            </w:r>
            <w:r w:rsidRPr="004202BC">
              <w:rPr>
                <w:sz w:val="18"/>
                <w:szCs w:val="18"/>
              </w:rPr>
              <w:t xml:space="preserve"> со светодиодами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130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GMAK G06/4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 xml:space="preserve">Фонарь габаритный </w:t>
            </w:r>
            <w:r w:rsidRPr="004202BC">
              <w:rPr>
                <w:sz w:val="18"/>
                <w:szCs w:val="18"/>
                <w:lang w:val="en-US"/>
              </w:rPr>
              <w:t>G</w:t>
            </w:r>
            <w:r w:rsidRPr="004202BC">
              <w:rPr>
                <w:sz w:val="18"/>
                <w:szCs w:val="18"/>
              </w:rPr>
              <w:t>06/4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131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CH423 3A3C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Свеча накаливания 24В КАМАЗ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132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СЛ220-90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Щетка стеклоочистителя ЗИЛ-13,М-2140,ЗАЗ-968,УАЗ С/О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133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12,3704-05 Автоар</w:t>
            </w:r>
            <w:r w:rsidRPr="004202BC">
              <w:rPr>
                <w:sz w:val="18"/>
                <w:szCs w:val="18"/>
              </w:rPr>
              <w:t>т</w:t>
            </w:r>
            <w:r w:rsidRPr="004202BC">
              <w:rPr>
                <w:sz w:val="18"/>
                <w:szCs w:val="18"/>
              </w:rPr>
              <w:t>матура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Замок зажигания ГАЗ-53,3307 С-Пб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  <w:lang w:val="en-US"/>
              </w:rPr>
            </w:pPr>
            <w:r w:rsidRPr="004202BC">
              <w:rPr>
                <w:sz w:val="18"/>
                <w:szCs w:val="18"/>
                <w:lang w:val="en-US"/>
              </w:rPr>
              <w:t>134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ТМ104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Датчик температуры ГАЗ,ЗИЛ,УАЗ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color w:val="000000"/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135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ММ358 Автопр</w:t>
            </w:r>
            <w:r w:rsidRPr="004202BC">
              <w:rPr>
                <w:sz w:val="18"/>
                <w:szCs w:val="18"/>
              </w:rPr>
              <w:t>и</w:t>
            </w:r>
            <w:r w:rsidRPr="004202BC">
              <w:rPr>
                <w:sz w:val="18"/>
                <w:szCs w:val="18"/>
              </w:rPr>
              <w:t>бор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Датчик давления масла ГАЗ,ЗИЛ Владимир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136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53-3506030/38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Трубка торм. ГАЗ-53 компл.(медь)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3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137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66-11-3400018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Колонка рулевая ГАЗ-66 СБ (ОАО ГАЗ)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138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53-2201025 АВТ</w:t>
            </w:r>
            <w:r w:rsidRPr="004202BC">
              <w:rPr>
                <w:sz w:val="18"/>
                <w:szCs w:val="18"/>
              </w:rPr>
              <w:t>О</w:t>
            </w:r>
            <w:r w:rsidRPr="004202BC">
              <w:rPr>
                <w:sz w:val="18"/>
                <w:szCs w:val="18"/>
              </w:rPr>
              <w:t>КОМПЛЕКТ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Крестовина ГАЗ-53 вала карданного МИАСС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2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color w:val="000000"/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139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1600-11х10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Ремень ГАЗ-66 вентилятора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  <w:tr w:rsidR="00E060CF" w:rsidRPr="00626E41" w:rsidTr="004202BC">
        <w:tc>
          <w:tcPr>
            <w:tcW w:w="534" w:type="dxa"/>
            <w:gridSpan w:val="2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140</w:t>
            </w:r>
          </w:p>
        </w:tc>
        <w:tc>
          <w:tcPr>
            <w:tcW w:w="1842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1045-11х10зуб</w:t>
            </w:r>
          </w:p>
        </w:tc>
        <w:tc>
          <w:tcPr>
            <w:tcW w:w="4678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Ремень ГАЗ-53 вентилятора зубчатый</w:t>
            </w:r>
          </w:p>
        </w:tc>
        <w:tc>
          <w:tcPr>
            <w:tcW w:w="1276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4</w:t>
            </w:r>
          </w:p>
        </w:tc>
        <w:tc>
          <w:tcPr>
            <w:tcW w:w="1565" w:type="dxa"/>
            <w:vAlign w:val="center"/>
          </w:tcPr>
          <w:p w:rsidR="00E060CF" w:rsidRPr="004202BC" w:rsidRDefault="00E060CF" w:rsidP="004202BC">
            <w:pPr>
              <w:jc w:val="center"/>
              <w:rPr>
                <w:sz w:val="18"/>
                <w:szCs w:val="18"/>
              </w:rPr>
            </w:pPr>
            <w:r w:rsidRPr="004202BC">
              <w:rPr>
                <w:sz w:val="18"/>
                <w:szCs w:val="18"/>
              </w:rPr>
              <w:t>шт.</w:t>
            </w:r>
          </w:p>
        </w:tc>
      </w:tr>
    </w:tbl>
    <w:p w:rsidR="00E060CF" w:rsidRDefault="00E060CF">
      <w:pPr>
        <w:rPr>
          <w:sz w:val="20"/>
          <w:szCs w:val="20"/>
        </w:rPr>
      </w:pPr>
    </w:p>
    <w:p w:rsidR="00E060CF" w:rsidRDefault="00E060CF" w:rsidP="00B57C87">
      <w:pPr>
        <w:ind w:firstLine="868"/>
        <w:jc w:val="both"/>
        <w:outlineLvl w:val="0"/>
      </w:pPr>
      <w:r w:rsidRPr="00A72E21">
        <w:t>Место, условия и сроки (периоды) поставок товара</w:t>
      </w:r>
      <w:r>
        <w:t>:</w:t>
      </w:r>
    </w:p>
    <w:p w:rsidR="00E060CF" w:rsidRDefault="00E060CF" w:rsidP="00B57C87">
      <w:pPr>
        <w:ind w:firstLine="868"/>
        <w:jc w:val="both"/>
        <w:outlineLvl w:val="0"/>
        <w:rPr>
          <w:color w:val="000000"/>
        </w:rPr>
      </w:pPr>
      <w:r>
        <w:rPr>
          <w:color w:val="000000"/>
        </w:rPr>
        <w:t>Московская область</w:t>
      </w:r>
      <w:r w:rsidRPr="008054BE">
        <w:rPr>
          <w:color w:val="000000"/>
        </w:rPr>
        <w:t>,</w:t>
      </w:r>
      <w:r>
        <w:rPr>
          <w:color w:val="000000"/>
        </w:rPr>
        <w:t xml:space="preserve"> г. Балашиха,мкр. Дзержинского</w:t>
      </w:r>
      <w:r w:rsidRPr="008054BE">
        <w:rPr>
          <w:color w:val="000000"/>
        </w:rPr>
        <w:t xml:space="preserve">, </w:t>
      </w:r>
      <w:r>
        <w:rPr>
          <w:color w:val="000000"/>
        </w:rPr>
        <w:t xml:space="preserve">войсковая часть 3128. </w:t>
      </w:r>
    </w:p>
    <w:p w:rsidR="00E060CF" w:rsidRDefault="00E060CF" w:rsidP="00A72E21">
      <w:pPr>
        <w:ind w:firstLine="868"/>
        <w:jc w:val="both"/>
      </w:pPr>
      <w:r>
        <w:rPr>
          <w:color w:val="000000"/>
        </w:rPr>
        <w:t>Мелкими партиями на складЗ</w:t>
      </w:r>
      <w:r w:rsidRPr="008054BE">
        <w:rPr>
          <w:color w:val="000000"/>
        </w:rPr>
        <w:t>аказчика</w:t>
      </w:r>
      <w:r>
        <w:rPr>
          <w:iCs/>
        </w:rPr>
        <w:t>в</w:t>
      </w:r>
      <w:r w:rsidRPr="008054BE">
        <w:rPr>
          <w:iCs/>
        </w:rPr>
        <w:t xml:space="preserve"> течение </w:t>
      </w:r>
      <w:r>
        <w:rPr>
          <w:iCs/>
        </w:rPr>
        <w:t xml:space="preserve">2015 года </w:t>
      </w:r>
      <w:r w:rsidRPr="008054BE">
        <w:rPr>
          <w:iCs/>
        </w:rPr>
        <w:t>с даты подписания госуда</w:t>
      </w:r>
      <w:r w:rsidRPr="008054BE">
        <w:rPr>
          <w:iCs/>
        </w:rPr>
        <w:t>р</w:t>
      </w:r>
      <w:r w:rsidRPr="008054BE">
        <w:rPr>
          <w:iCs/>
        </w:rPr>
        <w:t>ственного контракта</w:t>
      </w:r>
      <w:r>
        <w:rPr>
          <w:iCs/>
        </w:rPr>
        <w:t>.</w:t>
      </w:r>
      <w:r w:rsidRPr="00A53CFE">
        <w:t>Поставка Товара</w:t>
      </w:r>
      <w:r>
        <w:t xml:space="preserve"> мелкими партиями</w:t>
      </w:r>
      <w:r w:rsidRPr="00A53CFE">
        <w:t xml:space="preserve"> осуществляется в </w:t>
      </w:r>
      <w:r>
        <w:t>день обращения Г</w:t>
      </w:r>
      <w:r>
        <w:t>о</w:t>
      </w:r>
      <w:r>
        <w:t>сударственного заказчика</w:t>
      </w:r>
      <w:r w:rsidRPr="00A53CFE">
        <w:t xml:space="preserve"> с 09</w:t>
      </w:r>
      <w:r>
        <w:t>.00 до 18.00 (время московское), о точном временипоставки па</w:t>
      </w:r>
      <w:r>
        <w:t>р</w:t>
      </w:r>
      <w:r>
        <w:t xml:space="preserve">тии Товара сообщать </w:t>
      </w:r>
      <w:r w:rsidRPr="00A53CFE">
        <w:t xml:space="preserve">по </w:t>
      </w:r>
      <w:r>
        <w:t>телефону (925</w:t>
      </w:r>
      <w:r w:rsidRPr="004019D0">
        <w:t>)</w:t>
      </w:r>
      <w:r>
        <w:t>458-50-20</w:t>
      </w:r>
      <w:r w:rsidRPr="004019D0">
        <w:t>.</w:t>
      </w:r>
    </w:p>
    <w:p w:rsidR="00E060CF" w:rsidRDefault="00E060CF" w:rsidP="00A72E21">
      <w:pPr>
        <w:ind w:firstLine="868"/>
        <w:jc w:val="both"/>
        <w:rPr>
          <w:sz w:val="20"/>
          <w:szCs w:val="20"/>
        </w:rPr>
      </w:pPr>
      <w:r w:rsidRPr="00470A7E">
        <w:rPr>
          <w:snapToGrid w:val="0"/>
          <w:color w:val="000000"/>
        </w:rPr>
        <w:t xml:space="preserve">Срок действия контракта: </w:t>
      </w:r>
      <w:r w:rsidRPr="00A53CFE">
        <w:t>со дня его подписания Сторонами.Контракт дейс</w:t>
      </w:r>
      <w:r w:rsidRPr="00A53CFE">
        <w:t>т</w:t>
      </w:r>
      <w:r w:rsidRPr="00A53CFE">
        <w:t xml:space="preserve">вует до полного исполнения Сторонами </w:t>
      </w:r>
      <w:r>
        <w:t>своих обязательств по Контракту.</w:t>
      </w:r>
    </w:p>
    <w:p w:rsidR="00E060CF" w:rsidRPr="003B1CED" w:rsidRDefault="00E060CF" w:rsidP="00A72E21">
      <w:pPr>
        <w:spacing w:line="20" w:lineRule="atLeast"/>
        <w:ind w:firstLine="854"/>
        <w:jc w:val="both"/>
        <w:rPr>
          <w:color w:val="000000"/>
        </w:rPr>
      </w:pPr>
      <w:r w:rsidRPr="003B1CED">
        <w:t xml:space="preserve">В цену контракта должны быть включены все расходы исполнителя, </w:t>
      </w:r>
      <w:r w:rsidRPr="003B1CED">
        <w:rPr>
          <w:snapToGrid w:val="0"/>
          <w:color w:val="333333"/>
        </w:rPr>
        <w:t>сто</w:t>
      </w:r>
      <w:r w:rsidRPr="003B1CED">
        <w:rPr>
          <w:snapToGrid w:val="0"/>
          <w:color w:val="333333"/>
        </w:rPr>
        <w:t>и</w:t>
      </w:r>
      <w:r w:rsidRPr="003B1CED">
        <w:rPr>
          <w:snapToGrid w:val="0"/>
          <w:color w:val="333333"/>
        </w:rPr>
        <w:t xml:space="preserve">мость запасных частей, а также </w:t>
      </w:r>
      <w:r w:rsidRPr="003B1CED">
        <w:rPr>
          <w:color w:val="333333"/>
        </w:rPr>
        <w:t>расходы на перевозку запасных частей мелкими па</w:t>
      </w:r>
      <w:r w:rsidRPr="003B1CED">
        <w:rPr>
          <w:color w:val="333333"/>
        </w:rPr>
        <w:t>р</w:t>
      </w:r>
      <w:r w:rsidRPr="003B1CED">
        <w:rPr>
          <w:color w:val="333333"/>
        </w:rPr>
        <w:t>тиями, страхование, уплату таможенных пошлин, налогов, сборов и других обязател</w:t>
      </w:r>
      <w:r w:rsidRPr="003B1CED">
        <w:rPr>
          <w:color w:val="333333"/>
        </w:rPr>
        <w:t>ь</w:t>
      </w:r>
      <w:r w:rsidRPr="003B1CED">
        <w:rPr>
          <w:color w:val="333333"/>
        </w:rPr>
        <w:t>ных платежей.</w:t>
      </w:r>
    </w:p>
    <w:p w:rsidR="00E060CF" w:rsidRPr="00A53CFE" w:rsidRDefault="00E060CF" w:rsidP="00A72E21">
      <w:pPr>
        <w:ind w:firstLine="854"/>
        <w:jc w:val="both"/>
      </w:pPr>
      <w:r w:rsidRPr="00A53CFE">
        <w:t xml:space="preserve">Поставщик гарантирует качество поставляемого Товара </w:t>
      </w:r>
      <w:r>
        <w:t xml:space="preserve">мелкими партиями по заявкам Заказчика </w:t>
      </w:r>
      <w:r w:rsidRPr="00A53CFE">
        <w:t>в соответствии с действующими стандартами.На поставляемый Т</w:t>
      </w:r>
      <w:r w:rsidRPr="00A53CFE">
        <w:t>о</w:t>
      </w:r>
      <w:r w:rsidRPr="00A53CFE">
        <w:t>вар Поставщик предоставляет гарантию качества</w:t>
      </w:r>
      <w:r>
        <w:t xml:space="preserve"> завода-изготовителя</w:t>
      </w:r>
      <w:r w:rsidRPr="00A53CFE">
        <w:t xml:space="preserve"> в соответствии с нормативными док</w:t>
      </w:r>
      <w:r w:rsidRPr="00A53CFE">
        <w:t>у</w:t>
      </w:r>
      <w:r w:rsidRPr="00A53CFE">
        <w:t>ментами.</w:t>
      </w:r>
    </w:p>
    <w:p w:rsidR="00E060CF" w:rsidRPr="00A53CFE" w:rsidRDefault="00E060CF" w:rsidP="00B57C87">
      <w:pPr>
        <w:ind w:firstLine="854"/>
        <w:jc w:val="both"/>
        <w:outlineLvl w:val="0"/>
      </w:pPr>
      <w:r w:rsidRPr="00A53CFE">
        <w:t>Гарантийный срок на поставляем</w:t>
      </w:r>
      <w:r>
        <w:t>ые партии</w:t>
      </w:r>
      <w:r w:rsidRPr="00A53CFE">
        <w:t xml:space="preserve"> Товар</w:t>
      </w:r>
      <w:r>
        <w:t>а</w:t>
      </w:r>
      <w:r w:rsidRPr="00A53CFE">
        <w:t xml:space="preserve"> составляет 1 (один) год.</w:t>
      </w:r>
    </w:p>
    <w:p w:rsidR="00E060CF" w:rsidRDefault="00E060CF" w:rsidP="00A72E21">
      <w:pPr>
        <w:ind w:firstLine="854"/>
        <w:jc w:val="both"/>
      </w:pPr>
      <w:r w:rsidRPr="00A53CFE">
        <w:t>В период гарантийного срока Поставщик обязуется за свой счет производить замену некачественного Товара.</w:t>
      </w:r>
    </w:p>
    <w:p w:rsidR="00E060CF" w:rsidRDefault="00E060CF" w:rsidP="00A72E21">
      <w:pPr>
        <w:ind w:firstLine="854"/>
        <w:jc w:val="both"/>
        <w:rPr>
          <w:sz w:val="20"/>
          <w:szCs w:val="20"/>
        </w:rPr>
      </w:pPr>
      <w:r>
        <w:t>Гарантийный срок исчисляется с момента подписания Заказчиком и Исполн</w:t>
      </w:r>
      <w:r>
        <w:t>и</w:t>
      </w:r>
      <w:r>
        <w:t>телем акта сдачи-приемки  получения партии запасных частей.</w:t>
      </w:r>
    </w:p>
    <w:p w:rsidR="00E060CF" w:rsidRDefault="00E060CF" w:rsidP="00BC6B84"/>
    <w:p w:rsidR="00E060CF" w:rsidRPr="005A2C23" w:rsidRDefault="00E060CF" w:rsidP="00BC6B84"/>
    <w:p w:rsidR="00E060CF" w:rsidRDefault="00E060CF" w:rsidP="00584AE4">
      <w:pPr>
        <w:ind w:left="180"/>
      </w:pPr>
      <w:r>
        <w:t>« _____ » Январь2015 года</w:t>
      </w:r>
    </w:p>
    <w:p w:rsidR="00E060CF" w:rsidRDefault="00E060CF" w:rsidP="00B57C87">
      <w:pPr>
        <w:ind w:firstLine="4820"/>
        <w:outlineLvl w:val="0"/>
      </w:pPr>
      <w:r>
        <w:t>Заместитель командира войсковой ча</w:t>
      </w:r>
      <w:r>
        <w:t>с</w:t>
      </w:r>
      <w:r>
        <w:t>ти 3128по</w:t>
      </w:r>
    </w:p>
    <w:p w:rsidR="00E060CF" w:rsidRDefault="00E060CF" w:rsidP="00D20E4A">
      <w:pPr>
        <w:ind w:firstLine="4820"/>
      </w:pPr>
      <w:r>
        <w:t>вооружению – начальник технической части</w:t>
      </w:r>
    </w:p>
    <w:p w:rsidR="00E060CF" w:rsidRPr="005A2C23" w:rsidRDefault="00E060CF" w:rsidP="00D20E4A">
      <w:pPr>
        <w:ind w:firstLine="4820"/>
      </w:pPr>
      <w:r>
        <w:t>капитанЖиянов В.Р.</w:t>
      </w:r>
    </w:p>
    <w:p w:rsidR="00E060CF" w:rsidRPr="005A2C23" w:rsidRDefault="00E060CF" w:rsidP="00BC6B84"/>
    <w:p w:rsidR="00E060CF" w:rsidRPr="000A3E3D" w:rsidRDefault="00E060CF">
      <w:pPr>
        <w:rPr>
          <w:sz w:val="20"/>
          <w:szCs w:val="20"/>
        </w:rPr>
      </w:pPr>
    </w:p>
    <w:sectPr w:rsidR="00E060CF" w:rsidRPr="000A3E3D" w:rsidSect="00302E3A">
      <w:pgSz w:w="11906" w:h="16838"/>
      <w:pgMar w:top="71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0B3A"/>
    <w:multiLevelType w:val="hybridMultilevel"/>
    <w:tmpl w:val="0374E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2ED63C6"/>
    <w:multiLevelType w:val="hybridMultilevel"/>
    <w:tmpl w:val="0374E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3102AD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45200F58"/>
    <w:multiLevelType w:val="hybridMultilevel"/>
    <w:tmpl w:val="74F683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5D3D3F93"/>
    <w:multiLevelType w:val="hybridMultilevel"/>
    <w:tmpl w:val="4BD816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D8D"/>
    <w:rsid w:val="00011552"/>
    <w:rsid w:val="00025171"/>
    <w:rsid w:val="00062333"/>
    <w:rsid w:val="000A3E3D"/>
    <w:rsid w:val="000C09C4"/>
    <w:rsid w:val="000E555D"/>
    <w:rsid w:val="000E70A4"/>
    <w:rsid w:val="00125A70"/>
    <w:rsid w:val="001F39AE"/>
    <w:rsid w:val="0021257B"/>
    <w:rsid w:val="00237E40"/>
    <w:rsid w:val="00250015"/>
    <w:rsid w:val="0026256E"/>
    <w:rsid w:val="0026309D"/>
    <w:rsid w:val="0026582E"/>
    <w:rsid w:val="002F183A"/>
    <w:rsid w:val="00302E3A"/>
    <w:rsid w:val="003175FA"/>
    <w:rsid w:val="003278C6"/>
    <w:rsid w:val="003748B2"/>
    <w:rsid w:val="003B1CED"/>
    <w:rsid w:val="003B54EC"/>
    <w:rsid w:val="004019D0"/>
    <w:rsid w:val="0040501D"/>
    <w:rsid w:val="004202BC"/>
    <w:rsid w:val="00454A03"/>
    <w:rsid w:val="00456AC0"/>
    <w:rsid w:val="00470A7E"/>
    <w:rsid w:val="00482A01"/>
    <w:rsid w:val="004913A3"/>
    <w:rsid w:val="004A1CC7"/>
    <w:rsid w:val="00514C8A"/>
    <w:rsid w:val="00524697"/>
    <w:rsid w:val="00562338"/>
    <w:rsid w:val="00584AE4"/>
    <w:rsid w:val="005A2C23"/>
    <w:rsid w:val="00610DC9"/>
    <w:rsid w:val="0062353C"/>
    <w:rsid w:val="00626E41"/>
    <w:rsid w:val="006534CF"/>
    <w:rsid w:val="00656413"/>
    <w:rsid w:val="0065677F"/>
    <w:rsid w:val="0066641E"/>
    <w:rsid w:val="0069439F"/>
    <w:rsid w:val="006B1EB2"/>
    <w:rsid w:val="006B5A89"/>
    <w:rsid w:val="007575A8"/>
    <w:rsid w:val="007653F2"/>
    <w:rsid w:val="007737D7"/>
    <w:rsid w:val="007751BC"/>
    <w:rsid w:val="00780574"/>
    <w:rsid w:val="0079187C"/>
    <w:rsid w:val="007A3DF9"/>
    <w:rsid w:val="007A44E9"/>
    <w:rsid w:val="007C79F9"/>
    <w:rsid w:val="007E7A20"/>
    <w:rsid w:val="007F3806"/>
    <w:rsid w:val="008054BE"/>
    <w:rsid w:val="00844183"/>
    <w:rsid w:val="00851D58"/>
    <w:rsid w:val="008816E1"/>
    <w:rsid w:val="00896496"/>
    <w:rsid w:val="008B3497"/>
    <w:rsid w:val="008C4839"/>
    <w:rsid w:val="008E0549"/>
    <w:rsid w:val="008F2783"/>
    <w:rsid w:val="008F7D8D"/>
    <w:rsid w:val="00906F26"/>
    <w:rsid w:val="00947E07"/>
    <w:rsid w:val="00954A09"/>
    <w:rsid w:val="009674D3"/>
    <w:rsid w:val="00A0683F"/>
    <w:rsid w:val="00A36C3C"/>
    <w:rsid w:val="00A42BFC"/>
    <w:rsid w:val="00A53CFE"/>
    <w:rsid w:val="00A72E21"/>
    <w:rsid w:val="00A84078"/>
    <w:rsid w:val="00A8757A"/>
    <w:rsid w:val="00B267CC"/>
    <w:rsid w:val="00B57C87"/>
    <w:rsid w:val="00B7196F"/>
    <w:rsid w:val="00BC6B84"/>
    <w:rsid w:val="00BF7090"/>
    <w:rsid w:val="00C20A85"/>
    <w:rsid w:val="00C347DA"/>
    <w:rsid w:val="00CC5574"/>
    <w:rsid w:val="00CE0126"/>
    <w:rsid w:val="00D20E4A"/>
    <w:rsid w:val="00D25E9B"/>
    <w:rsid w:val="00D62CD8"/>
    <w:rsid w:val="00DF541F"/>
    <w:rsid w:val="00E060CF"/>
    <w:rsid w:val="00E24D06"/>
    <w:rsid w:val="00E36C99"/>
    <w:rsid w:val="00EA4393"/>
    <w:rsid w:val="00ED0FEF"/>
    <w:rsid w:val="00F830B2"/>
    <w:rsid w:val="00F860E0"/>
    <w:rsid w:val="00FA7B84"/>
    <w:rsid w:val="00FB4217"/>
    <w:rsid w:val="00FC121B"/>
    <w:rsid w:val="00FE1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D8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8F7D8D"/>
    <w:pPr>
      <w:autoSpaceDE w:val="0"/>
      <w:autoSpaceDN w:val="0"/>
      <w:adjustRightInd w:val="0"/>
      <w:ind w:firstLine="480"/>
      <w:jc w:val="both"/>
    </w:pPr>
    <w:rPr>
      <w:rFonts w:ascii="Pragmatica" w:hAnsi="Pragmatica" w:cs="Pragmatica"/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918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237E40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B57C8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7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1634</Words>
  <Characters>9318</Characters>
  <Application>Microsoft Office Outlook</Application>
  <DocSecurity>0</DocSecurity>
  <Lines>0</Lines>
  <Paragraphs>0</Paragraphs>
  <ScaleCrop>false</ScaleCrop>
  <Company>MMS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Пользователь</dc:creator>
  <cp:keywords/>
  <dc:description/>
  <cp:lastModifiedBy>evoroncova</cp:lastModifiedBy>
  <cp:revision>4</cp:revision>
  <cp:lastPrinted>2011-10-07T07:10:00Z</cp:lastPrinted>
  <dcterms:created xsi:type="dcterms:W3CDTF">2015-05-21T09:41:00Z</dcterms:created>
  <dcterms:modified xsi:type="dcterms:W3CDTF">2015-05-22T07:37:00Z</dcterms:modified>
</cp:coreProperties>
</file>