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DF8" w:rsidRDefault="00540DF8" w:rsidP="0027573B">
      <w:pPr>
        <w:pStyle w:val="Titl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D56A35">
        <w:rPr>
          <w:rFonts w:ascii="Times New Roman" w:hAnsi="Times New Roman"/>
          <w:sz w:val="24"/>
          <w:szCs w:val="24"/>
        </w:rPr>
        <w:t xml:space="preserve">оглашение </w:t>
      </w:r>
    </w:p>
    <w:p w:rsidR="00540DF8" w:rsidRPr="0027573B" w:rsidRDefault="00540DF8" w:rsidP="0027573B">
      <w:pPr>
        <w:pStyle w:val="Titl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о расторжении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6A35">
        <w:rPr>
          <w:rFonts w:ascii="Times New Roman" w:hAnsi="Times New Roman"/>
          <w:b w:val="0"/>
          <w:sz w:val="24"/>
          <w:szCs w:val="24"/>
        </w:rPr>
        <w:t>государственно</w:t>
      </w:r>
      <w:r>
        <w:rPr>
          <w:rFonts w:ascii="Times New Roman" w:hAnsi="Times New Roman"/>
          <w:b w:val="0"/>
          <w:sz w:val="24"/>
          <w:szCs w:val="24"/>
        </w:rPr>
        <w:t>го</w:t>
      </w:r>
      <w:r w:rsidRPr="00D56A35">
        <w:rPr>
          <w:rFonts w:ascii="Times New Roman" w:hAnsi="Times New Roman"/>
          <w:b w:val="0"/>
          <w:sz w:val="24"/>
          <w:szCs w:val="24"/>
        </w:rPr>
        <w:t xml:space="preserve"> контракт</w:t>
      </w:r>
      <w:r>
        <w:rPr>
          <w:rFonts w:ascii="Times New Roman" w:hAnsi="Times New Roman"/>
          <w:b w:val="0"/>
          <w:sz w:val="24"/>
          <w:szCs w:val="24"/>
        </w:rPr>
        <w:t>а</w:t>
      </w:r>
      <w:r w:rsidRPr="00D56A35">
        <w:rPr>
          <w:rFonts w:ascii="Times New Roman" w:hAnsi="Times New Roman"/>
          <w:b w:val="0"/>
          <w:sz w:val="24"/>
          <w:szCs w:val="24"/>
        </w:rPr>
        <w:t xml:space="preserve"> №</w:t>
      </w:r>
      <w:r>
        <w:rPr>
          <w:rFonts w:ascii="Times New Roman" w:hAnsi="Times New Roman"/>
          <w:b w:val="0"/>
          <w:sz w:val="24"/>
          <w:szCs w:val="24"/>
        </w:rPr>
        <w:t xml:space="preserve"> ____ от ______13г.</w:t>
      </w:r>
    </w:p>
    <w:p w:rsidR="00540DF8" w:rsidRDefault="00540DF8" w:rsidP="000D0950">
      <w:pPr>
        <w:ind w:firstLine="0"/>
      </w:pPr>
    </w:p>
    <w:p w:rsidR="00540DF8" w:rsidRPr="00B63CAD" w:rsidRDefault="00540DF8" w:rsidP="000D0950">
      <w:pPr>
        <w:ind w:firstLine="0"/>
      </w:pPr>
    </w:p>
    <w:p w:rsidR="00540DF8" w:rsidRPr="00D56A35" w:rsidRDefault="00540DF8" w:rsidP="00D00B96">
      <w:pPr>
        <w:ind w:firstLine="0"/>
        <w:rPr>
          <w:rFonts w:ascii="Times New Roman" w:hAnsi="Times New Roman"/>
          <w:sz w:val="24"/>
          <w:szCs w:val="24"/>
        </w:rPr>
      </w:pPr>
      <w:r w:rsidRPr="00D56A35">
        <w:rPr>
          <w:rFonts w:ascii="Times New Roman" w:hAnsi="Times New Roman"/>
          <w:sz w:val="24"/>
          <w:szCs w:val="24"/>
        </w:rPr>
        <w:t xml:space="preserve">г. </w:t>
      </w:r>
      <w:r>
        <w:rPr>
          <w:rFonts w:ascii="Times New Roman" w:hAnsi="Times New Roman"/>
          <w:sz w:val="24"/>
          <w:szCs w:val="24"/>
        </w:rPr>
        <w:t>___________</w:t>
      </w:r>
      <w:bookmarkStart w:id="0" w:name="_GoBack"/>
      <w:bookmarkEnd w:id="0"/>
      <w:r w:rsidRPr="00D56A35"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</w:t>
      </w:r>
      <w:r w:rsidRPr="00D56A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_____</w:t>
      </w:r>
      <w:r w:rsidRPr="00D56A35">
        <w:rPr>
          <w:rFonts w:ascii="Times New Roman" w:hAnsi="Times New Roman"/>
          <w:sz w:val="24"/>
          <w:szCs w:val="24"/>
        </w:rPr>
        <w:t xml:space="preserve"> 2013г.</w:t>
      </w:r>
    </w:p>
    <w:p w:rsidR="00540DF8" w:rsidRDefault="00540DF8" w:rsidP="000D0950">
      <w:pPr>
        <w:ind w:firstLine="708"/>
        <w:rPr>
          <w:rFonts w:ascii="Times New Roman" w:hAnsi="Times New Roman"/>
          <w:sz w:val="24"/>
          <w:szCs w:val="24"/>
          <w:lang w:eastAsia="ru-RU"/>
        </w:rPr>
      </w:pPr>
      <w:r w:rsidRPr="00D56A35">
        <w:rPr>
          <w:rFonts w:ascii="Times New Roman" w:hAnsi="Times New Roman"/>
          <w:sz w:val="24"/>
          <w:szCs w:val="24"/>
          <w:lang w:eastAsia="ru-RU"/>
        </w:rPr>
        <w:t xml:space="preserve">              </w:t>
      </w:r>
    </w:p>
    <w:p w:rsidR="00540DF8" w:rsidRDefault="00540DF8" w:rsidP="008F643F">
      <w:pPr>
        <w:ind w:firstLine="708"/>
        <w:rPr>
          <w:rFonts w:ascii="Times New Roman" w:hAnsi="Times New Roman"/>
          <w:sz w:val="24"/>
          <w:szCs w:val="24"/>
          <w:lang w:eastAsia="ru-RU"/>
        </w:rPr>
      </w:pPr>
      <w:r w:rsidRPr="00D56A35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>____________</w:t>
      </w:r>
      <w:r w:rsidRPr="00D56A35">
        <w:rPr>
          <w:rFonts w:ascii="Times New Roman" w:hAnsi="Times New Roman"/>
          <w:b/>
          <w:sz w:val="24"/>
          <w:szCs w:val="24"/>
          <w:lang w:eastAsia="ru-RU"/>
        </w:rPr>
        <w:t>,</w:t>
      </w:r>
      <w:r w:rsidRPr="00D56A35">
        <w:rPr>
          <w:rFonts w:ascii="Times New Roman" w:hAnsi="Times New Roman"/>
          <w:sz w:val="24"/>
          <w:szCs w:val="24"/>
          <w:lang w:eastAsia="ru-RU"/>
        </w:rPr>
        <w:t xml:space="preserve"> именуемое в дальнейшем «Заказчик», в лице </w:t>
      </w:r>
      <w:r>
        <w:rPr>
          <w:rFonts w:ascii="Times New Roman" w:hAnsi="Times New Roman"/>
          <w:sz w:val="24"/>
          <w:szCs w:val="24"/>
          <w:lang w:eastAsia="ru-RU"/>
        </w:rPr>
        <w:t>__________</w:t>
      </w:r>
      <w:r w:rsidRPr="00D56A35">
        <w:rPr>
          <w:rFonts w:ascii="Times New Roman" w:hAnsi="Times New Roman"/>
          <w:sz w:val="24"/>
          <w:szCs w:val="24"/>
          <w:lang w:eastAsia="ru-RU"/>
        </w:rPr>
        <w:t>, действующе</w:t>
      </w:r>
      <w:r>
        <w:rPr>
          <w:rFonts w:ascii="Times New Roman" w:hAnsi="Times New Roman"/>
          <w:sz w:val="24"/>
          <w:szCs w:val="24"/>
          <w:lang w:eastAsia="ru-RU"/>
        </w:rPr>
        <w:t>й</w:t>
      </w:r>
      <w:r w:rsidRPr="00D56A35">
        <w:rPr>
          <w:rFonts w:ascii="Times New Roman" w:hAnsi="Times New Roman"/>
          <w:sz w:val="24"/>
          <w:szCs w:val="24"/>
          <w:lang w:eastAsia="ru-RU"/>
        </w:rPr>
        <w:t xml:space="preserve"> на основании </w:t>
      </w:r>
      <w:r>
        <w:rPr>
          <w:rFonts w:ascii="Times New Roman" w:hAnsi="Times New Roman"/>
          <w:sz w:val="24"/>
          <w:szCs w:val="24"/>
          <w:lang w:eastAsia="ru-RU"/>
        </w:rPr>
        <w:t>__________</w:t>
      </w:r>
      <w:r w:rsidRPr="00D56A35">
        <w:rPr>
          <w:rFonts w:ascii="Times New Roman" w:hAnsi="Times New Roman"/>
          <w:sz w:val="24"/>
          <w:szCs w:val="24"/>
          <w:lang w:eastAsia="ru-RU"/>
        </w:rPr>
        <w:t xml:space="preserve">, с одной стороны, и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________</w:t>
      </w:r>
      <w:r w:rsidRPr="00D56A35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, </w:t>
      </w:r>
      <w:r w:rsidRPr="00D56A35">
        <w:rPr>
          <w:rFonts w:ascii="Times New Roman" w:hAnsi="Times New Roman"/>
          <w:sz w:val="24"/>
          <w:szCs w:val="24"/>
          <w:lang w:eastAsia="ru-RU"/>
        </w:rPr>
        <w:t>именуем</w:t>
      </w:r>
      <w:r>
        <w:rPr>
          <w:rFonts w:ascii="Times New Roman" w:hAnsi="Times New Roman"/>
          <w:sz w:val="24"/>
          <w:szCs w:val="24"/>
          <w:lang w:eastAsia="ru-RU"/>
        </w:rPr>
        <w:t>ый</w:t>
      </w:r>
      <w:r w:rsidRPr="00D56A35">
        <w:rPr>
          <w:rFonts w:ascii="Times New Roman" w:hAnsi="Times New Roman"/>
          <w:sz w:val="24"/>
          <w:szCs w:val="24"/>
          <w:lang w:eastAsia="ru-RU"/>
        </w:rPr>
        <w:t xml:space="preserve"> в дальнейшем «Поставщик»</w:t>
      </w:r>
      <w:r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D56A35">
        <w:rPr>
          <w:rFonts w:ascii="Times New Roman" w:hAnsi="Times New Roman"/>
          <w:sz w:val="24"/>
          <w:szCs w:val="24"/>
          <w:lang w:eastAsia="ru-RU"/>
        </w:rPr>
        <w:t>действующ</w:t>
      </w:r>
      <w:r>
        <w:rPr>
          <w:rFonts w:ascii="Times New Roman" w:hAnsi="Times New Roman"/>
          <w:sz w:val="24"/>
          <w:szCs w:val="24"/>
          <w:lang w:eastAsia="ru-RU"/>
        </w:rPr>
        <w:t>ий на основании ________</w:t>
      </w:r>
      <w:r w:rsidRPr="00D56A35">
        <w:rPr>
          <w:rFonts w:ascii="Times New Roman" w:hAnsi="Times New Roman"/>
          <w:sz w:val="24"/>
          <w:szCs w:val="24"/>
          <w:lang w:eastAsia="ru-RU"/>
        </w:rPr>
        <w:t>,  с другой стороны,  в дальнейшем именуемые «Стороны»,   заключили настоящее соглашение  о нижеследующем:</w:t>
      </w:r>
    </w:p>
    <w:p w:rsidR="00540DF8" w:rsidRDefault="00540DF8" w:rsidP="000D0950">
      <w:pPr>
        <w:spacing w:line="259" w:lineRule="auto"/>
        <w:ind w:firstLine="0"/>
        <w:rPr>
          <w:rFonts w:ascii="Times New Roman" w:hAnsi="Times New Roman"/>
          <w:sz w:val="24"/>
          <w:szCs w:val="24"/>
        </w:rPr>
      </w:pPr>
    </w:p>
    <w:p w:rsidR="00540DF8" w:rsidRPr="00CC3FA7" w:rsidRDefault="00540DF8" w:rsidP="00D82C17">
      <w:pPr>
        <w:pStyle w:val="ListParagraph"/>
        <w:numPr>
          <w:ilvl w:val="0"/>
          <w:numId w:val="5"/>
        </w:numPr>
        <w:ind w:left="284" w:hanging="284"/>
        <w:rPr>
          <w:rFonts w:ascii="Times New Roman" w:hAnsi="Times New Roman"/>
          <w:sz w:val="24"/>
          <w:szCs w:val="24"/>
        </w:rPr>
      </w:pPr>
      <w:r w:rsidRPr="0029125A">
        <w:rPr>
          <w:rFonts w:ascii="Times New Roman" w:hAnsi="Times New Roman"/>
          <w:sz w:val="24"/>
          <w:szCs w:val="24"/>
        </w:rPr>
        <w:t>На основании п.1 ст.450 Гражданского Кодекса Российской Федерации, в соответствии с п.</w:t>
      </w:r>
      <w:r>
        <w:rPr>
          <w:rFonts w:ascii="Times New Roman" w:hAnsi="Times New Roman"/>
          <w:sz w:val="24"/>
          <w:szCs w:val="24"/>
        </w:rPr>
        <w:t xml:space="preserve">______ </w:t>
      </w:r>
      <w:r w:rsidRPr="00D11DFC">
        <w:rPr>
          <w:rFonts w:ascii="Times New Roman" w:hAnsi="Times New Roman"/>
          <w:sz w:val="24"/>
          <w:szCs w:val="24"/>
        </w:rPr>
        <w:t>государственного контракта</w:t>
      </w:r>
      <w:r w:rsidRPr="00D56A35">
        <w:rPr>
          <w:rFonts w:ascii="Times New Roman" w:hAnsi="Times New Roman"/>
          <w:sz w:val="24"/>
          <w:szCs w:val="24"/>
        </w:rPr>
        <w:t xml:space="preserve"> </w:t>
      </w:r>
      <w:r w:rsidRPr="008C20D2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____</w:t>
      </w:r>
      <w:r w:rsidRPr="008C20D2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________</w:t>
      </w:r>
      <w:r w:rsidRPr="008C20D2">
        <w:rPr>
          <w:rFonts w:ascii="Times New Roman" w:hAnsi="Times New Roman"/>
          <w:sz w:val="24"/>
          <w:szCs w:val="24"/>
        </w:rPr>
        <w:t>13г</w:t>
      </w:r>
      <w:r>
        <w:rPr>
          <w:rFonts w:ascii="Times New Roman" w:hAnsi="Times New Roman"/>
          <w:sz w:val="24"/>
          <w:szCs w:val="24"/>
        </w:rPr>
        <w:t xml:space="preserve">. </w:t>
      </w:r>
      <w:r w:rsidRPr="00D82C17">
        <w:rPr>
          <w:rFonts w:ascii="Times New Roman" w:hAnsi="Times New Roman"/>
          <w:sz w:val="24"/>
          <w:szCs w:val="24"/>
          <w:u w:val="single"/>
        </w:rPr>
        <w:t xml:space="preserve">расторгнуть Контракт </w:t>
      </w:r>
      <w:r w:rsidRPr="0029125A">
        <w:rPr>
          <w:rFonts w:ascii="Times New Roman" w:hAnsi="Times New Roman"/>
          <w:sz w:val="24"/>
          <w:szCs w:val="24"/>
          <w:u w:val="single"/>
        </w:rPr>
        <w:t xml:space="preserve">по </w:t>
      </w:r>
      <w:r w:rsidRPr="00CC3FA7">
        <w:rPr>
          <w:rFonts w:ascii="Times New Roman" w:hAnsi="Times New Roman"/>
          <w:sz w:val="24"/>
          <w:szCs w:val="24"/>
          <w:u w:val="single"/>
        </w:rPr>
        <w:t>соглашению сторон</w:t>
      </w:r>
      <w:r w:rsidRPr="00CC3FA7">
        <w:rPr>
          <w:rFonts w:ascii="Times New Roman" w:hAnsi="Times New Roman"/>
          <w:sz w:val="24"/>
          <w:szCs w:val="24"/>
        </w:rPr>
        <w:t xml:space="preserve"> </w:t>
      </w:r>
      <w:r w:rsidRPr="00CC3FA7">
        <w:rPr>
          <w:rFonts w:ascii="Times New Roman" w:hAnsi="Times New Roman"/>
          <w:sz w:val="24"/>
          <w:szCs w:val="24"/>
          <w:u w:val="single"/>
        </w:rPr>
        <w:t>с момента заключения настоящего Соглашения</w:t>
      </w:r>
      <w:r w:rsidRPr="00CC3FA7">
        <w:rPr>
          <w:rFonts w:ascii="Times New Roman" w:hAnsi="Times New Roman"/>
          <w:sz w:val="24"/>
          <w:szCs w:val="24"/>
        </w:rPr>
        <w:t>.</w:t>
      </w:r>
    </w:p>
    <w:p w:rsidR="00540DF8" w:rsidRDefault="00540DF8" w:rsidP="00D82C17">
      <w:pPr>
        <w:pStyle w:val="ListParagraph"/>
        <w:numPr>
          <w:ilvl w:val="0"/>
          <w:numId w:val="5"/>
        </w:numPr>
        <w:ind w:left="284" w:hanging="284"/>
        <w:rPr>
          <w:rFonts w:ascii="Times New Roman" w:hAnsi="Times New Roman"/>
          <w:sz w:val="24"/>
          <w:szCs w:val="24"/>
          <w:u w:val="single"/>
        </w:rPr>
      </w:pPr>
      <w:r w:rsidRPr="008C20D2">
        <w:rPr>
          <w:rFonts w:ascii="Times New Roman" w:hAnsi="Times New Roman"/>
          <w:sz w:val="24"/>
          <w:szCs w:val="24"/>
        </w:rPr>
        <w:t xml:space="preserve">Стороны признают, что на дату расторжения государственного контракта № </w:t>
      </w:r>
      <w:r>
        <w:rPr>
          <w:rFonts w:ascii="Times New Roman" w:hAnsi="Times New Roman"/>
          <w:sz w:val="24"/>
          <w:szCs w:val="24"/>
        </w:rPr>
        <w:t>____</w:t>
      </w:r>
      <w:r w:rsidRPr="008C20D2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________</w:t>
      </w:r>
      <w:r w:rsidRPr="008C20D2">
        <w:rPr>
          <w:rFonts w:ascii="Times New Roman" w:hAnsi="Times New Roman"/>
          <w:sz w:val="24"/>
          <w:szCs w:val="24"/>
        </w:rPr>
        <w:t>13г</w:t>
      </w:r>
      <w:r>
        <w:rPr>
          <w:rFonts w:ascii="Times New Roman" w:hAnsi="Times New Roman"/>
          <w:sz w:val="24"/>
          <w:szCs w:val="24"/>
        </w:rPr>
        <w:t xml:space="preserve">. </w:t>
      </w:r>
      <w:r w:rsidRPr="00CC3FA7">
        <w:rPr>
          <w:rFonts w:ascii="Times New Roman" w:hAnsi="Times New Roman"/>
          <w:sz w:val="24"/>
          <w:szCs w:val="24"/>
        </w:rPr>
        <w:t xml:space="preserve"> общая стоимость фактически поставленного Товара составила </w:t>
      </w:r>
      <w:r>
        <w:rPr>
          <w:rFonts w:ascii="Times New Roman" w:hAnsi="Times New Roman"/>
          <w:b/>
          <w:sz w:val="24"/>
          <w:szCs w:val="24"/>
          <w:u w:val="single"/>
        </w:rPr>
        <w:t>_________ (____________</w:t>
      </w:r>
      <w:r w:rsidRPr="00CC3FA7">
        <w:rPr>
          <w:rFonts w:ascii="Times New Roman" w:hAnsi="Times New Roman"/>
          <w:b/>
          <w:sz w:val="24"/>
          <w:szCs w:val="24"/>
          <w:u w:val="single"/>
        </w:rPr>
        <w:t>) рубл</w:t>
      </w:r>
      <w:r>
        <w:rPr>
          <w:rFonts w:ascii="Times New Roman" w:hAnsi="Times New Roman"/>
          <w:b/>
          <w:sz w:val="24"/>
          <w:szCs w:val="24"/>
          <w:u w:val="single"/>
        </w:rPr>
        <w:t>ей</w:t>
      </w:r>
      <w:r w:rsidRPr="00CC3FA7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_____</w:t>
      </w:r>
      <w:r w:rsidRPr="00CC3FA7">
        <w:rPr>
          <w:rFonts w:ascii="Times New Roman" w:hAnsi="Times New Roman"/>
          <w:b/>
          <w:sz w:val="24"/>
          <w:szCs w:val="24"/>
          <w:u w:val="single"/>
        </w:rPr>
        <w:t>копе</w:t>
      </w:r>
      <w:r>
        <w:rPr>
          <w:rFonts w:ascii="Times New Roman" w:hAnsi="Times New Roman"/>
          <w:b/>
          <w:sz w:val="24"/>
          <w:szCs w:val="24"/>
          <w:u w:val="single"/>
        </w:rPr>
        <w:t>йки</w:t>
      </w:r>
      <w:r w:rsidRPr="00CC3FA7">
        <w:rPr>
          <w:rFonts w:ascii="Times New Roman" w:hAnsi="Times New Roman"/>
          <w:sz w:val="24"/>
          <w:szCs w:val="24"/>
          <w:u w:val="single"/>
        </w:rPr>
        <w:t>.</w:t>
      </w:r>
    </w:p>
    <w:p w:rsidR="00540DF8" w:rsidRPr="008C20D2" w:rsidRDefault="00540DF8" w:rsidP="000D0950">
      <w:pPr>
        <w:pStyle w:val="ListParagraph"/>
        <w:numPr>
          <w:ilvl w:val="0"/>
          <w:numId w:val="5"/>
        </w:numPr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8D6C2E">
        <w:rPr>
          <w:rFonts w:ascii="Times New Roman" w:hAnsi="Times New Roman"/>
          <w:sz w:val="24"/>
          <w:szCs w:val="24"/>
        </w:rPr>
        <w:t>аименование</w:t>
      </w:r>
      <w:r>
        <w:rPr>
          <w:rFonts w:ascii="Times New Roman" w:hAnsi="Times New Roman"/>
          <w:sz w:val="24"/>
          <w:szCs w:val="24"/>
        </w:rPr>
        <w:t>, к</w:t>
      </w:r>
      <w:r w:rsidRPr="008D6C2E">
        <w:rPr>
          <w:rFonts w:ascii="Times New Roman" w:hAnsi="Times New Roman"/>
          <w:sz w:val="24"/>
          <w:szCs w:val="24"/>
        </w:rPr>
        <w:t>оличество</w:t>
      </w:r>
      <w:r>
        <w:rPr>
          <w:rFonts w:ascii="Times New Roman" w:hAnsi="Times New Roman"/>
          <w:sz w:val="24"/>
          <w:szCs w:val="24"/>
        </w:rPr>
        <w:t>, цена</w:t>
      </w:r>
      <w:r w:rsidRPr="008D6C2E"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</w:rPr>
        <w:t xml:space="preserve">общая стоимость </w:t>
      </w:r>
      <w:r w:rsidRPr="008D6C2E">
        <w:rPr>
          <w:rFonts w:ascii="Times New Roman" w:hAnsi="Times New Roman"/>
          <w:sz w:val="24"/>
          <w:szCs w:val="24"/>
        </w:rPr>
        <w:t xml:space="preserve">поставленного Товара по </w:t>
      </w:r>
      <w:r>
        <w:rPr>
          <w:rFonts w:ascii="Times New Roman" w:hAnsi="Times New Roman"/>
          <w:sz w:val="24"/>
          <w:szCs w:val="24"/>
        </w:rPr>
        <w:t xml:space="preserve">государственному контракту </w:t>
      </w:r>
      <w:r w:rsidRPr="008C20D2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____</w:t>
      </w:r>
      <w:r w:rsidRPr="008C20D2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________</w:t>
      </w:r>
      <w:r w:rsidRPr="008C20D2">
        <w:rPr>
          <w:rFonts w:ascii="Times New Roman" w:hAnsi="Times New Roman"/>
          <w:sz w:val="24"/>
          <w:szCs w:val="24"/>
        </w:rPr>
        <w:t>13г</w:t>
      </w:r>
      <w:r>
        <w:rPr>
          <w:rFonts w:ascii="Times New Roman" w:hAnsi="Times New Roman"/>
          <w:sz w:val="24"/>
          <w:szCs w:val="24"/>
        </w:rPr>
        <w:t>.</w:t>
      </w:r>
      <w:r w:rsidRPr="008C20D2">
        <w:rPr>
          <w:rFonts w:ascii="Times New Roman" w:hAnsi="Times New Roman"/>
          <w:sz w:val="24"/>
          <w:szCs w:val="24"/>
        </w:rPr>
        <w:t xml:space="preserve"> на момент подписания настоящего Соглашения отражены в Спецификации от </w:t>
      </w:r>
      <w:r>
        <w:rPr>
          <w:rFonts w:ascii="Times New Roman" w:hAnsi="Times New Roman"/>
          <w:sz w:val="24"/>
          <w:szCs w:val="24"/>
        </w:rPr>
        <w:t>________13г.</w:t>
      </w:r>
      <w:r w:rsidRPr="008C20D2">
        <w:rPr>
          <w:rFonts w:ascii="Times New Roman" w:hAnsi="Times New Roman"/>
          <w:sz w:val="24"/>
          <w:szCs w:val="24"/>
        </w:rPr>
        <w:t xml:space="preserve"> – неотъемлемой части государственного контракта № </w:t>
      </w:r>
      <w:r>
        <w:rPr>
          <w:rFonts w:ascii="Times New Roman" w:hAnsi="Times New Roman"/>
          <w:sz w:val="24"/>
          <w:szCs w:val="24"/>
        </w:rPr>
        <w:t>____</w:t>
      </w:r>
      <w:r w:rsidRPr="008C20D2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________</w:t>
      </w:r>
      <w:r w:rsidRPr="008C20D2">
        <w:rPr>
          <w:rFonts w:ascii="Times New Roman" w:hAnsi="Times New Roman"/>
          <w:sz w:val="24"/>
          <w:szCs w:val="24"/>
        </w:rPr>
        <w:t>13г</w:t>
      </w:r>
      <w:r>
        <w:rPr>
          <w:rFonts w:ascii="Times New Roman" w:hAnsi="Times New Roman"/>
          <w:sz w:val="24"/>
          <w:szCs w:val="24"/>
        </w:rPr>
        <w:t>.</w:t>
      </w:r>
      <w:r w:rsidRPr="008C20D2">
        <w:rPr>
          <w:rFonts w:ascii="Times New Roman" w:hAnsi="Times New Roman"/>
          <w:sz w:val="24"/>
          <w:szCs w:val="24"/>
        </w:rPr>
        <w:t xml:space="preserve"> (прилагается к Соглашению).</w:t>
      </w:r>
    </w:p>
    <w:p w:rsidR="00540DF8" w:rsidRPr="008C20D2" w:rsidRDefault="00540DF8" w:rsidP="000D0950">
      <w:pPr>
        <w:pStyle w:val="ListParagraph"/>
        <w:numPr>
          <w:ilvl w:val="0"/>
          <w:numId w:val="5"/>
        </w:numPr>
        <w:ind w:left="284" w:hanging="284"/>
        <w:rPr>
          <w:rFonts w:ascii="Times New Roman" w:hAnsi="Times New Roman"/>
          <w:sz w:val="24"/>
          <w:szCs w:val="24"/>
        </w:rPr>
      </w:pPr>
      <w:r w:rsidRPr="008C20D2">
        <w:rPr>
          <w:rFonts w:ascii="Times New Roman" w:hAnsi="Times New Roman"/>
          <w:sz w:val="24"/>
          <w:szCs w:val="24"/>
        </w:rPr>
        <w:t xml:space="preserve">Обязательства Сторон, возникшие по государственному контракту № </w:t>
      </w:r>
      <w:r>
        <w:rPr>
          <w:rFonts w:ascii="Times New Roman" w:hAnsi="Times New Roman"/>
          <w:sz w:val="24"/>
          <w:szCs w:val="24"/>
        </w:rPr>
        <w:t>____</w:t>
      </w:r>
      <w:r w:rsidRPr="008C20D2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________</w:t>
      </w:r>
      <w:r w:rsidRPr="008C20D2">
        <w:rPr>
          <w:rFonts w:ascii="Times New Roman" w:hAnsi="Times New Roman"/>
          <w:sz w:val="24"/>
          <w:szCs w:val="24"/>
        </w:rPr>
        <w:t>13г</w:t>
      </w:r>
      <w:r>
        <w:rPr>
          <w:rFonts w:ascii="Times New Roman" w:hAnsi="Times New Roman"/>
          <w:sz w:val="24"/>
          <w:szCs w:val="24"/>
        </w:rPr>
        <w:t>.</w:t>
      </w:r>
      <w:r w:rsidRPr="008C20D2">
        <w:rPr>
          <w:rFonts w:ascii="Times New Roman" w:hAnsi="Times New Roman"/>
          <w:sz w:val="24"/>
          <w:szCs w:val="24"/>
        </w:rPr>
        <w:t>, прекращаются с момента полного взаиморасчета между Сторонами.</w:t>
      </w:r>
    </w:p>
    <w:p w:rsidR="00540DF8" w:rsidRPr="000D0950" w:rsidRDefault="00540DF8" w:rsidP="000D0950">
      <w:pPr>
        <w:pStyle w:val="ListParagraph"/>
        <w:numPr>
          <w:ilvl w:val="0"/>
          <w:numId w:val="5"/>
        </w:numPr>
        <w:ind w:left="284" w:hanging="284"/>
        <w:rPr>
          <w:rFonts w:ascii="Times New Roman" w:hAnsi="Times New Roman"/>
          <w:sz w:val="24"/>
          <w:szCs w:val="24"/>
        </w:rPr>
      </w:pPr>
      <w:r w:rsidRPr="008C20D2">
        <w:rPr>
          <w:rFonts w:ascii="Times New Roman" w:hAnsi="Times New Roman"/>
          <w:sz w:val="24"/>
          <w:szCs w:val="24"/>
        </w:rPr>
        <w:t>Настоящее Соглашение составлено в двух экземплярах, имеющих равную юридическую</w:t>
      </w:r>
      <w:r w:rsidRPr="0029125A">
        <w:rPr>
          <w:rFonts w:ascii="Times New Roman" w:hAnsi="Times New Roman"/>
          <w:sz w:val="24"/>
          <w:szCs w:val="24"/>
        </w:rPr>
        <w:t xml:space="preserve"> силу, - по одному для каждой из сторон, и вступает в силу с момента его заключения.</w:t>
      </w:r>
    </w:p>
    <w:p w:rsidR="00540DF8" w:rsidRDefault="00540DF8" w:rsidP="00D56A35">
      <w:pPr>
        <w:pStyle w:val="BodyTextIndent"/>
        <w:ind w:left="0" w:firstLine="567"/>
        <w:rPr>
          <w:rFonts w:ascii="Times New Roman" w:hAnsi="Times New Roman"/>
          <w:sz w:val="24"/>
          <w:szCs w:val="24"/>
        </w:rPr>
      </w:pPr>
    </w:p>
    <w:p w:rsidR="00540DF8" w:rsidRPr="00D56A35" w:rsidRDefault="00540DF8" w:rsidP="00D56A35">
      <w:pPr>
        <w:pStyle w:val="BodyTextIndent"/>
        <w:ind w:left="0" w:firstLine="567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540DF8" w:rsidRPr="00D56A35" w:rsidTr="0083521D">
        <w:tc>
          <w:tcPr>
            <w:tcW w:w="4785" w:type="dxa"/>
          </w:tcPr>
          <w:p w:rsidR="00540DF8" w:rsidRPr="0083521D" w:rsidRDefault="00540DF8" w:rsidP="0083521D">
            <w:pPr>
              <w:pStyle w:val="BodyTextIndent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83521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Поставщик:</w:t>
            </w:r>
          </w:p>
        </w:tc>
        <w:tc>
          <w:tcPr>
            <w:tcW w:w="4786" w:type="dxa"/>
          </w:tcPr>
          <w:p w:rsidR="00540DF8" w:rsidRPr="0083521D" w:rsidRDefault="00540DF8" w:rsidP="0083521D">
            <w:pPr>
              <w:suppressAutoHyphens w:val="0"/>
              <w:spacing w:line="276" w:lineRule="auto"/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3521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Заказчик:</w:t>
            </w:r>
          </w:p>
          <w:p w:rsidR="00540DF8" w:rsidRPr="0083521D" w:rsidRDefault="00540DF8" w:rsidP="0083521D">
            <w:pPr>
              <w:pStyle w:val="BodyTextIndent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0DF8" w:rsidRPr="00D56A35" w:rsidTr="0083521D">
        <w:tc>
          <w:tcPr>
            <w:tcW w:w="4785" w:type="dxa"/>
          </w:tcPr>
          <w:p w:rsidR="00540DF8" w:rsidRPr="0083521D" w:rsidRDefault="00540DF8" w:rsidP="0083521D">
            <w:pPr>
              <w:suppressAutoHyphens w:val="0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540DF8" w:rsidRPr="0083521D" w:rsidRDefault="00540DF8" w:rsidP="0083521D">
            <w:pPr>
              <w:suppressAutoHyphens w:val="0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3521D">
              <w:rPr>
                <w:rFonts w:ascii="Times New Roman" w:hAnsi="Times New Roman"/>
                <w:sz w:val="24"/>
                <w:szCs w:val="24"/>
              </w:rPr>
              <w:t>_________________/ _________/</w:t>
            </w:r>
          </w:p>
          <w:p w:rsidR="00540DF8" w:rsidRPr="0083521D" w:rsidRDefault="00540DF8" w:rsidP="0083521D">
            <w:pPr>
              <w:suppressAutoHyphens w:val="0"/>
              <w:ind w:firstLine="70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3521D">
              <w:rPr>
                <w:rFonts w:ascii="Times New Roman" w:hAnsi="Times New Roman"/>
                <w:sz w:val="24"/>
                <w:szCs w:val="24"/>
              </w:rPr>
              <w:t>МП</w:t>
            </w:r>
          </w:p>
        </w:tc>
        <w:tc>
          <w:tcPr>
            <w:tcW w:w="4786" w:type="dxa"/>
          </w:tcPr>
          <w:p w:rsidR="00540DF8" w:rsidRPr="0083521D" w:rsidRDefault="00540DF8" w:rsidP="0083521D">
            <w:pPr>
              <w:suppressAutoHyphens w:val="0"/>
              <w:ind w:firstLine="0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</w:p>
          <w:p w:rsidR="00540DF8" w:rsidRPr="0083521D" w:rsidRDefault="00540DF8" w:rsidP="0083521D">
            <w:pPr>
              <w:suppressAutoHyphens w:val="0"/>
              <w:spacing w:after="200" w:line="276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3521D">
              <w:rPr>
                <w:rFonts w:ascii="Times New Roman" w:hAnsi="Times New Roman"/>
                <w:sz w:val="24"/>
                <w:szCs w:val="24"/>
                <w:lang w:eastAsia="en-US"/>
              </w:rPr>
              <w:t>________________/_____________/</w:t>
            </w:r>
          </w:p>
          <w:p w:rsidR="00540DF8" w:rsidRPr="0083521D" w:rsidRDefault="00540DF8" w:rsidP="00DC7A4C">
            <w:pPr>
              <w:rPr>
                <w:rFonts w:ascii="Times New Roman" w:hAnsi="Times New Roman"/>
                <w:sz w:val="24"/>
                <w:szCs w:val="24"/>
              </w:rPr>
            </w:pPr>
            <w:r w:rsidRPr="0083521D">
              <w:rPr>
                <w:rFonts w:ascii="Times New Roman" w:hAnsi="Times New Roman"/>
                <w:sz w:val="24"/>
                <w:szCs w:val="24"/>
              </w:rPr>
              <w:t>МП</w:t>
            </w:r>
          </w:p>
        </w:tc>
      </w:tr>
    </w:tbl>
    <w:p w:rsidR="00540DF8" w:rsidRDefault="00540DF8" w:rsidP="00D82C17">
      <w:pPr>
        <w:pStyle w:val="BodyTextIndent"/>
        <w:ind w:left="0"/>
        <w:rPr>
          <w:rFonts w:ascii="Times New Roman" w:hAnsi="Times New Roman"/>
          <w:sz w:val="24"/>
          <w:szCs w:val="24"/>
        </w:rPr>
      </w:pPr>
    </w:p>
    <w:sectPr w:rsidR="00540DF8" w:rsidSect="0058672B">
      <w:pgSz w:w="11906" w:h="16838"/>
      <w:pgMar w:top="851" w:right="720" w:bottom="720" w:left="1418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60537"/>
    <w:multiLevelType w:val="hybridMultilevel"/>
    <w:tmpl w:val="5B44C5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C9375F6"/>
    <w:multiLevelType w:val="hybridMultilevel"/>
    <w:tmpl w:val="E1BEF606"/>
    <w:lvl w:ilvl="0" w:tplc="4E1A9A8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3E6B522A"/>
    <w:multiLevelType w:val="hybridMultilevel"/>
    <w:tmpl w:val="AD0290CE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>
    <w:nsid w:val="4A137CD4"/>
    <w:multiLevelType w:val="hybridMultilevel"/>
    <w:tmpl w:val="19A63AEC"/>
    <w:lvl w:ilvl="0" w:tplc="0E8A28A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63EF1673"/>
    <w:multiLevelType w:val="hybridMultilevel"/>
    <w:tmpl w:val="58A67418"/>
    <w:lvl w:ilvl="0" w:tplc="61EE533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05FE"/>
    <w:rsid w:val="0000192A"/>
    <w:rsid w:val="0000428C"/>
    <w:rsid w:val="0001760D"/>
    <w:rsid w:val="00024813"/>
    <w:rsid w:val="000562CC"/>
    <w:rsid w:val="000A2811"/>
    <w:rsid w:val="000A7FCF"/>
    <w:rsid w:val="000C4326"/>
    <w:rsid w:val="000D0950"/>
    <w:rsid w:val="000F2847"/>
    <w:rsid w:val="000F3B46"/>
    <w:rsid w:val="000F4F47"/>
    <w:rsid w:val="00100EAE"/>
    <w:rsid w:val="0010529A"/>
    <w:rsid w:val="00107E85"/>
    <w:rsid w:val="00111329"/>
    <w:rsid w:val="001200F0"/>
    <w:rsid w:val="00125AF8"/>
    <w:rsid w:val="001265CB"/>
    <w:rsid w:val="00126981"/>
    <w:rsid w:val="00133FAE"/>
    <w:rsid w:val="00137BF6"/>
    <w:rsid w:val="00146480"/>
    <w:rsid w:val="001A3D81"/>
    <w:rsid w:val="001D2856"/>
    <w:rsid w:val="001D72BC"/>
    <w:rsid w:val="001E7AEC"/>
    <w:rsid w:val="001F11E1"/>
    <w:rsid w:val="001F2973"/>
    <w:rsid w:val="0022751D"/>
    <w:rsid w:val="002319A2"/>
    <w:rsid w:val="002407B9"/>
    <w:rsid w:val="00247FF2"/>
    <w:rsid w:val="00253070"/>
    <w:rsid w:val="00263AD5"/>
    <w:rsid w:val="002669DB"/>
    <w:rsid w:val="00267269"/>
    <w:rsid w:val="00270F7A"/>
    <w:rsid w:val="0027573B"/>
    <w:rsid w:val="00282B8C"/>
    <w:rsid w:val="0028542D"/>
    <w:rsid w:val="0029125A"/>
    <w:rsid w:val="002A0A9E"/>
    <w:rsid w:val="002A349C"/>
    <w:rsid w:val="002B0713"/>
    <w:rsid w:val="002B1AE8"/>
    <w:rsid w:val="002C5CCB"/>
    <w:rsid w:val="002D5B0D"/>
    <w:rsid w:val="002D769E"/>
    <w:rsid w:val="002E7428"/>
    <w:rsid w:val="00346D99"/>
    <w:rsid w:val="00381792"/>
    <w:rsid w:val="00395F1B"/>
    <w:rsid w:val="00397C97"/>
    <w:rsid w:val="003A192F"/>
    <w:rsid w:val="003A2CD0"/>
    <w:rsid w:val="003B71D0"/>
    <w:rsid w:val="003C2C70"/>
    <w:rsid w:val="003C32C6"/>
    <w:rsid w:val="003C4325"/>
    <w:rsid w:val="003C4E82"/>
    <w:rsid w:val="003C7EF6"/>
    <w:rsid w:val="0042226D"/>
    <w:rsid w:val="0045469A"/>
    <w:rsid w:val="0046044A"/>
    <w:rsid w:val="00482049"/>
    <w:rsid w:val="004D2A5C"/>
    <w:rsid w:val="004D2F7E"/>
    <w:rsid w:val="004D58BC"/>
    <w:rsid w:val="004E5F9D"/>
    <w:rsid w:val="005267A7"/>
    <w:rsid w:val="00527691"/>
    <w:rsid w:val="00540473"/>
    <w:rsid w:val="00540DF8"/>
    <w:rsid w:val="00553373"/>
    <w:rsid w:val="00555063"/>
    <w:rsid w:val="005557D0"/>
    <w:rsid w:val="00555B6F"/>
    <w:rsid w:val="00562211"/>
    <w:rsid w:val="0057332F"/>
    <w:rsid w:val="0058672B"/>
    <w:rsid w:val="00587836"/>
    <w:rsid w:val="00596109"/>
    <w:rsid w:val="005A159D"/>
    <w:rsid w:val="005A4399"/>
    <w:rsid w:val="005A73C7"/>
    <w:rsid w:val="005B37F1"/>
    <w:rsid w:val="005B586B"/>
    <w:rsid w:val="005B772B"/>
    <w:rsid w:val="005E3ED1"/>
    <w:rsid w:val="005E5EBD"/>
    <w:rsid w:val="00600444"/>
    <w:rsid w:val="00600CAD"/>
    <w:rsid w:val="00604C16"/>
    <w:rsid w:val="00606A94"/>
    <w:rsid w:val="006206AD"/>
    <w:rsid w:val="00621045"/>
    <w:rsid w:val="006219C2"/>
    <w:rsid w:val="006252F8"/>
    <w:rsid w:val="0063017D"/>
    <w:rsid w:val="00644CCF"/>
    <w:rsid w:val="00646503"/>
    <w:rsid w:val="0066394C"/>
    <w:rsid w:val="00683576"/>
    <w:rsid w:val="006850B7"/>
    <w:rsid w:val="006A5E4B"/>
    <w:rsid w:val="006B1678"/>
    <w:rsid w:val="006B4B19"/>
    <w:rsid w:val="006E0A95"/>
    <w:rsid w:val="006E2FE2"/>
    <w:rsid w:val="00702BF0"/>
    <w:rsid w:val="007262FA"/>
    <w:rsid w:val="0073330A"/>
    <w:rsid w:val="007363B9"/>
    <w:rsid w:val="00744FDD"/>
    <w:rsid w:val="0076769E"/>
    <w:rsid w:val="00771229"/>
    <w:rsid w:val="00775B2C"/>
    <w:rsid w:val="00783E7D"/>
    <w:rsid w:val="007A09EF"/>
    <w:rsid w:val="007B089F"/>
    <w:rsid w:val="007C36E1"/>
    <w:rsid w:val="007F0284"/>
    <w:rsid w:val="007F0A84"/>
    <w:rsid w:val="007F2CFD"/>
    <w:rsid w:val="007F3C34"/>
    <w:rsid w:val="007F74B7"/>
    <w:rsid w:val="0081338F"/>
    <w:rsid w:val="0083521D"/>
    <w:rsid w:val="00855CC9"/>
    <w:rsid w:val="008702BF"/>
    <w:rsid w:val="008B05FE"/>
    <w:rsid w:val="008B7646"/>
    <w:rsid w:val="008C20D2"/>
    <w:rsid w:val="008C26EF"/>
    <w:rsid w:val="008C3B9E"/>
    <w:rsid w:val="008D209D"/>
    <w:rsid w:val="008D5788"/>
    <w:rsid w:val="008D5D1C"/>
    <w:rsid w:val="008D6086"/>
    <w:rsid w:val="008D6C2E"/>
    <w:rsid w:val="008F09AD"/>
    <w:rsid w:val="008F6193"/>
    <w:rsid w:val="008F643F"/>
    <w:rsid w:val="00900108"/>
    <w:rsid w:val="009017FB"/>
    <w:rsid w:val="00901BDA"/>
    <w:rsid w:val="00906BA7"/>
    <w:rsid w:val="00912980"/>
    <w:rsid w:val="0091378E"/>
    <w:rsid w:val="009217FE"/>
    <w:rsid w:val="00922369"/>
    <w:rsid w:val="009431B7"/>
    <w:rsid w:val="00951E40"/>
    <w:rsid w:val="009602CE"/>
    <w:rsid w:val="00967FD5"/>
    <w:rsid w:val="00981074"/>
    <w:rsid w:val="009C1DA6"/>
    <w:rsid w:val="009C6853"/>
    <w:rsid w:val="009F467C"/>
    <w:rsid w:val="00A012AA"/>
    <w:rsid w:val="00A027AC"/>
    <w:rsid w:val="00A157F3"/>
    <w:rsid w:val="00A3153F"/>
    <w:rsid w:val="00A416B9"/>
    <w:rsid w:val="00A54EB7"/>
    <w:rsid w:val="00A66953"/>
    <w:rsid w:val="00A72515"/>
    <w:rsid w:val="00A745B5"/>
    <w:rsid w:val="00AA5104"/>
    <w:rsid w:val="00AA6B3C"/>
    <w:rsid w:val="00AB1BB1"/>
    <w:rsid w:val="00AB25BB"/>
    <w:rsid w:val="00AC48D1"/>
    <w:rsid w:val="00AC7147"/>
    <w:rsid w:val="00AE3FB9"/>
    <w:rsid w:val="00AF11F6"/>
    <w:rsid w:val="00AF18E9"/>
    <w:rsid w:val="00AF1CF6"/>
    <w:rsid w:val="00AF4FBC"/>
    <w:rsid w:val="00AF5491"/>
    <w:rsid w:val="00AF6018"/>
    <w:rsid w:val="00B000D8"/>
    <w:rsid w:val="00B040B7"/>
    <w:rsid w:val="00B062EB"/>
    <w:rsid w:val="00B06693"/>
    <w:rsid w:val="00B129CF"/>
    <w:rsid w:val="00B139EB"/>
    <w:rsid w:val="00B14146"/>
    <w:rsid w:val="00B216D2"/>
    <w:rsid w:val="00B26805"/>
    <w:rsid w:val="00B41307"/>
    <w:rsid w:val="00B603B5"/>
    <w:rsid w:val="00B60528"/>
    <w:rsid w:val="00B63CAD"/>
    <w:rsid w:val="00B655B8"/>
    <w:rsid w:val="00B700C4"/>
    <w:rsid w:val="00B705C9"/>
    <w:rsid w:val="00B7523D"/>
    <w:rsid w:val="00B75DCD"/>
    <w:rsid w:val="00B764FC"/>
    <w:rsid w:val="00B77CB7"/>
    <w:rsid w:val="00B90193"/>
    <w:rsid w:val="00BA1BB6"/>
    <w:rsid w:val="00BA2F22"/>
    <w:rsid w:val="00BA39E4"/>
    <w:rsid w:val="00BA48C8"/>
    <w:rsid w:val="00BB7E94"/>
    <w:rsid w:val="00BC6733"/>
    <w:rsid w:val="00BD20D8"/>
    <w:rsid w:val="00BE29F1"/>
    <w:rsid w:val="00BE6C20"/>
    <w:rsid w:val="00BF0A8A"/>
    <w:rsid w:val="00C24C0E"/>
    <w:rsid w:val="00C26B28"/>
    <w:rsid w:val="00C46FE8"/>
    <w:rsid w:val="00C6525D"/>
    <w:rsid w:val="00C87314"/>
    <w:rsid w:val="00C91588"/>
    <w:rsid w:val="00CA08BF"/>
    <w:rsid w:val="00CB6707"/>
    <w:rsid w:val="00CC3FA7"/>
    <w:rsid w:val="00CD0D2F"/>
    <w:rsid w:val="00CF2AD7"/>
    <w:rsid w:val="00D00B96"/>
    <w:rsid w:val="00D04677"/>
    <w:rsid w:val="00D064C4"/>
    <w:rsid w:val="00D11DFC"/>
    <w:rsid w:val="00D450B7"/>
    <w:rsid w:val="00D55107"/>
    <w:rsid w:val="00D56238"/>
    <w:rsid w:val="00D56A35"/>
    <w:rsid w:val="00D7687E"/>
    <w:rsid w:val="00D76C9E"/>
    <w:rsid w:val="00D82C17"/>
    <w:rsid w:val="00D868AB"/>
    <w:rsid w:val="00D87E0B"/>
    <w:rsid w:val="00D90290"/>
    <w:rsid w:val="00D97EE8"/>
    <w:rsid w:val="00DB3D1A"/>
    <w:rsid w:val="00DC7A4C"/>
    <w:rsid w:val="00DD4B7F"/>
    <w:rsid w:val="00DD6980"/>
    <w:rsid w:val="00E13FD7"/>
    <w:rsid w:val="00E42492"/>
    <w:rsid w:val="00E44ED7"/>
    <w:rsid w:val="00E65715"/>
    <w:rsid w:val="00E81BA6"/>
    <w:rsid w:val="00E913F4"/>
    <w:rsid w:val="00EA0E9E"/>
    <w:rsid w:val="00EA7EF0"/>
    <w:rsid w:val="00EB754C"/>
    <w:rsid w:val="00EC7192"/>
    <w:rsid w:val="00ED05E2"/>
    <w:rsid w:val="00ED7491"/>
    <w:rsid w:val="00F2078C"/>
    <w:rsid w:val="00F42A79"/>
    <w:rsid w:val="00F61C87"/>
    <w:rsid w:val="00F655F2"/>
    <w:rsid w:val="00F71835"/>
    <w:rsid w:val="00F90E88"/>
    <w:rsid w:val="00F9518C"/>
    <w:rsid w:val="00F97686"/>
    <w:rsid w:val="00FB4611"/>
    <w:rsid w:val="00FD0D7D"/>
    <w:rsid w:val="00FD11E5"/>
    <w:rsid w:val="00FD2D31"/>
    <w:rsid w:val="00FE0FA8"/>
    <w:rsid w:val="00FF6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0B96"/>
    <w:pPr>
      <w:suppressAutoHyphens/>
      <w:ind w:firstLine="567"/>
      <w:jc w:val="both"/>
    </w:pPr>
    <w:rPr>
      <w:rFonts w:ascii="Arial" w:eastAsia="Times New Roman" w:hAnsi="Arial"/>
      <w:sz w:val="28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Subtitle"/>
    <w:link w:val="TitleChar"/>
    <w:uiPriority w:val="99"/>
    <w:qFormat/>
    <w:rsid w:val="00D00B96"/>
    <w:pPr>
      <w:ind w:firstLine="0"/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uiPriority w:val="99"/>
    <w:locked/>
    <w:rsid w:val="00D00B96"/>
    <w:rPr>
      <w:rFonts w:ascii="Arial" w:hAnsi="Arial" w:cs="Times New Roman"/>
      <w:b/>
      <w:sz w:val="20"/>
      <w:szCs w:val="20"/>
      <w:lang w:eastAsia="ar-SA" w:bidi="ar-SA"/>
    </w:rPr>
  </w:style>
  <w:style w:type="paragraph" w:styleId="BodyTextIndent">
    <w:name w:val="Body Text Indent"/>
    <w:basedOn w:val="Normal"/>
    <w:link w:val="BodyTextIndentChar"/>
    <w:uiPriority w:val="99"/>
    <w:rsid w:val="00D00B96"/>
    <w:pPr>
      <w:ind w:left="340" w:firstLine="0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00B96"/>
    <w:rPr>
      <w:rFonts w:ascii="Arial" w:hAnsi="Arial" w:cs="Times New Roman"/>
      <w:sz w:val="20"/>
      <w:szCs w:val="20"/>
      <w:lang w:eastAsia="ar-SA" w:bidi="ar-SA"/>
    </w:rPr>
  </w:style>
  <w:style w:type="paragraph" w:customStyle="1" w:styleId="ConsPlusNormal">
    <w:name w:val="ConsPlusNormal"/>
    <w:uiPriority w:val="99"/>
    <w:rsid w:val="00D00B9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D00B9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Subtitle">
    <w:name w:val="Subtitle"/>
    <w:basedOn w:val="Normal"/>
    <w:next w:val="Normal"/>
    <w:link w:val="SubtitleChar"/>
    <w:uiPriority w:val="99"/>
    <w:qFormat/>
    <w:rsid w:val="00D00B96"/>
    <w:pPr>
      <w:numPr>
        <w:ilvl w:val="1"/>
      </w:numPr>
      <w:ind w:firstLine="567"/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D00B96"/>
    <w:rPr>
      <w:rFonts w:ascii="Cambria" w:hAnsi="Cambria" w:cs="Times New Roman"/>
      <w:i/>
      <w:iCs/>
      <w:color w:val="4F81BD"/>
      <w:spacing w:val="15"/>
      <w:sz w:val="24"/>
      <w:szCs w:val="24"/>
      <w:lang w:eastAsia="ar-SA" w:bidi="ar-SA"/>
    </w:rPr>
  </w:style>
  <w:style w:type="paragraph" w:styleId="ListParagraph">
    <w:name w:val="List Paragraph"/>
    <w:basedOn w:val="Normal"/>
    <w:uiPriority w:val="99"/>
    <w:qFormat/>
    <w:rsid w:val="00D450B7"/>
    <w:pPr>
      <w:ind w:left="720"/>
      <w:contextualSpacing/>
    </w:pPr>
  </w:style>
  <w:style w:type="table" w:styleId="TableGrid">
    <w:name w:val="Table Grid"/>
    <w:basedOn w:val="TableNormal"/>
    <w:uiPriority w:val="99"/>
    <w:rsid w:val="00775B2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955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249</Words>
  <Characters>1425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</dc:title>
  <dc:subject/>
  <dc:creator>user1</dc:creator>
  <cp:keywords/>
  <dc:description/>
  <cp:lastModifiedBy>Elena</cp:lastModifiedBy>
  <cp:revision>2</cp:revision>
  <cp:lastPrinted>2013-12-26T03:00:00Z</cp:lastPrinted>
  <dcterms:created xsi:type="dcterms:W3CDTF">2014-10-02T10:06:00Z</dcterms:created>
  <dcterms:modified xsi:type="dcterms:W3CDTF">2014-10-02T10:06:00Z</dcterms:modified>
</cp:coreProperties>
</file>