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95B" w:rsidRPr="00F91E35" w:rsidRDefault="0052695B" w:rsidP="005C7BD8">
      <w:pPr>
        <w:tabs>
          <w:tab w:val="left" w:pos="5400"/>
        </w:tabs>
        <w:jc w:val="center"/>
        <w:rPr>
          <w:b/>
          <w:bCs/>
        </w:rPr>
      </w:pPr>
      <w:r w:rsidRPr="00F91E35">
        <w:rPr>
          <w:b/>
          <w:bCs/>
        </w:rPr>
        <w:t>ПРОТОКОЛ РАЗНОГЛАСИЙ</w:t>
      </w:r>
    </w:p>
    <w:p w:rsidR="0052695B" w:rsidRPr="00F91E35" w:rsidRDefault="0052695B" w:rsidP="00F91E35">
      <w:pPr>
        <w:jc w:val="center"/>
        <w:rPr>
          <w:b/>
          <w:bCs/>
        </w:rPr>
      </w:pPr>
      <w:r w:rsidRPr="00F91E35">
        <w:rPr>
          <w:b/>
          <w:bCs/>
        </w:rPr>
        <w:t>к Контракту</w:t>
      </w:r>
    </w:p>
    <w:p w:rsidR="0052695B" w:rsidRPr="00F91E35" w:rsidRDefault="0052695B" w:rsidP="00F91E35">
      <w:pPr>
        <w:jc w:val="center"/>
        <w:rPr>
          <w:b/>
          <w:bCs/>
        </w:rPr>
      </w:pPr>
      <w:r w:rsidRPr="00F91E35">
        <w:rPr>
          <w:b/>
          <w:bCs/>
        </w:rPr>
        <w:t>на поставку продуктов питания (масло подсолнечное)</w:t>
      </w:r>
    </w:p>
    <w:p w:rsidR="0052695B" w:rsidRPr="00F91E35" w:rsidRDefault="0052695B" w:rsidP="00F91E35">
      <w:pPr>
        <w:jc w:val="center"/>
        <w:rPr>
          <w:b/>
          <w:bCs/>
        </w:rPr>
      </w:pPr>
    </w:p>
    <w:p w:rsidR="0052695B" w:rsidRPr="00F91E35" w:rsidRDefault="0052695B" w:rsidP="00F91E35">
      <w:pPr>
        <w:jc w:val="center"/>
        <w:rPr>
          <w:b/>
          <w:bCs/>
        </w:rPr>
      </w:pPr>
      <w:r w:rsidRPr="00F91E35">
        <w:rPr>
          <w:b/>
          <w:bCs/>
        </w:rPr>
        <w:t xml:space="preserve">Регистрационный № </w:t>
      </w:r>
      <w:r>
        <w:rPr>
          <w:b/>
          <w:bCs/>
        </w:rPr>
        <w:t>…</w:t>
      </w:r>
      <w:r w:rsidRPr="00F91E35">
        <w:rPr>
          <w:b/>
          <w:bCs/>
        </w:rPr>
        <w:t xml:space="preserve"> от «___» сентября 2014 года</w:t>
      </w:r>
    </w:p>
    <w:p w:rsidR="0052695B" w:rsidRPr="00F91E35" w:rsidRDefault="0052695B" w:rsidP="005C7BD8">
      <w:pPr>
        <w:tabs>
          <w:tab w:val="left" w:pos="5400"/>
        </w:tabs>
        <w:jc w:val="center"/>
        <w:rPr>
          <w:b/>
          <w:bCs/>
        </w:rPr>
      </w:pPr>
    </w:p>
    <w:p w:rsidR="0052695B" w:rsidRPr="00F91E35" w:rsidRDefault="0052695B" w:rsidP="005C7BD8">
      <w:pPr>
        <w:tabs>
          <w:tab w:val="left" w:pos="5400"/>
        </w:tabs>
        <w:jc w:val="center"/>
        <w:rPr>
          <w:b/>
          <w:bCs/>
        </w:rPr>
      </w:pPr>
    </w:p>
    <w:p w:rsidR="0052695B" w:rsidRPr="00E60DA2" w:rsidRDefault="0052695B" w:rsidP="00F91E35">
      <w:r w:rsidRPr="00E60DA2">
        <w:t xml:space="preserve">г. </w:t>
      </w:r>
      <w:r>
        <w:t>…</w:t>
      </w:r>
      <w:r w:rsidRPr="00E60DA2">
        <w:tab/>
      </w:r>
      <w:r w:rsidRPr="00E60DA2">
        <w:tab/>
      </w:r>
      <w:r w:rsidRPr="00E60DA2">
        <w:tab/>
      </w:r>
      <w:r w:rsidRPr="00E60DA2">
        <w:tab/>
        <w:t xml:space="preserve">                     </w:t>
      </w:r>
      <w:r>
        <w:t xml:space="preserve">                              </w:t>
      </w:r>
      <w:r w:rsidRPr="00E60DA2">
        <w:t xml:space="preserve">   «___» </w:t>
      </w:r>
      <w:r>
        <w:t>сентября</w:t>
      </w:r>
      <w:r w:rsidRPr="00E60DA2">
        <w:t xml:space="preserve"> 201</w:t>
      </w:r>
      <w:r>
        <w:t>4</w:t>
      </w:r>
      <w:r w:rsidRPr="00E60DA2">
        <w:t xml:space="preserve"> года</w:t>
      </w:r>
    </w:p>
    <w:p w:rsidR="0052695B" w:rsidRPr="00E60DA2" w:rsidRDefault="0052695B" w:rsidP="00F91E35">
      <w:pPr>
        <w:jc w:val="both"/>
      </w:pPr>
    </w:p>
    <w:p w:rsidR="0052695B" w:rsidRPr="00E60DA2" w:rsidRDefault="0052695B" w:rsidP="00F91E35">
      <w:pPr>
        <w:ind w:firstLine="708"/>
        <w:jc w:val="both"/>
      </w:pPr>
      <w:r w:rsidRPr="00E60DA2">
        <w:rPr>
          <w:snapToGrid w:val="0"/>
        </w:rPr>
        <w:t>Государстве</w:t>
      </w:r>
      <w:bookmarkStart w:id="0" w:name="_GoBack"/>
      <w:bookmarkEnd w:id="0"/>
      <w:r>
        <w:rPr>
          <w:snapToGrid w:val="0"/>
        </w:rPr>
        <w:t>нное бюджетное учреждение здравоохранения …</w:t>
      </w:r>
      <w:r w:rsidRPr="00E60DA2">
        <w:rPr>
          <w:snapToGrid w:val="0"/>
        </w:rPr>
        <w:t xml:space="preserve">, именуемое в дальнейшем «Заказчик», в лице </w:t>
      </w:r>
      <w:r>
        <w:rPr>
          <w:snapToGrid w:val="0"/>
        </w:rPr>
        <w:t xml:space="preserve">…, действующего на основании </w:t>
      </w:r>
      <w:r w:rsidRPr="00E60DA2">
        <w:rPr>
          <w:snapToGrid w:val="0"/>
        </w:rPr>
        <w:t>Устава</w:t>
      </w:r>
      <w:r w:rsidRPr="00E60DA2">
        <w:t xml:space="preserve">, с одной стороны, и </w:t>
      </w:r>
      <w:r>
        <w:t>…</w:t>
      </w:r>
      <w:r w:rsidRPr="00E60DA2">
        <w:t>, именуе</w:t>
      </w:r>
      <w:r>
        <w:t xml:space="preserve">мое в дальнейшем «Поставщик», </w:t>
      </w:r>
      <w:r w:rsidRPr="00E60DA2">
        <w:t xml:space="preserve">действующей (его) на основании </w:t>
      </w:r>
      <w:r>
        <w:t>…</w:t>
      </w:r>
      <w:r w:rsidRPr="00E60DA2">
        <w:t xml:space="preserve">, с другой стороны, именуемые совместно в дальнейшем «Стороны», </w:t>
      </w:r>
      <w:r>
        <w:t xml:space="preserve">составили настоящий Протокол </w:t>
      </w:r>
      <w:r w:rsidRPr="00F91E35">
        <w:t xml:space="preserve">о внесении следующих изменений в </w:t>
      </w:r>
      <w:r>
        <w:t>Контракт</w:t>
      </w:r>
      <w:r w:rsidRPr="00F91E35">
        <w:t>:</w:t>
      </w:r>
    </w:p>
    <w:p w:rsidR="0052695B" w:rsidRDefault="0052695B" w:rsidP="005C7BD8">
      <w:pPr>
        <w:jc w:val="both"/>
      </w:pPr>
    </w:p>
    <w:p w:rsidR="0052695B" w:rsidRPr="00F91E35" w:rsidRDefault="0052695B" w:rsidP="005C7BD8">
      <w:pPr>
        <w:numPr>
          <w:ilvl w:val="0"/>
          <w:numId w:val="1"/>
        </w:numPr>
        <w:tabs>
          <w:tab w:val="clear" w:pos="720"/>
          <w:tab w:val="num" w:pos="0"/>
        </w:tabs>
        <w:ind w:left="0" w:firstLine="720"/>
        <w:jc w:val="both"/>
      </w:pPr>
      <w:r>
        <w:t>Поставщик</w:t>
      </w:r>
      <w:r w:rsidRPr="00F91E35">
        <w:t xml:space="preserve"> предложил следующие изменения </w:t>
      </w:r>
      <w:r>
        <w:t>в Контракте</w:t>
      </w:r>
      <w:r w:rsidRPr="00F91E35">
        <w:t>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96"/>
        <w:gridCol w:w="4379"/>
        <w:gridCol w:w="4597"/>
      </w:tblGrid>
      <w:tr w:rsidR="0052695B" w:rsidRPr="00F91E35" w:rsidTr="00F91E35">
        <w:tc>
          <w:tcPr>
            <w:tcW w:w="1234" w:type="dxa"/>
          </w:tcPr>
          <w:p w:rsidR="0052695B" w:rsidRPr="00F91E35" w:rsidRDefault="0052695B" w:rsidP="00A31F92">
            <w:pPr>
              <w:jc w:val="center"/>
              <w:rPr>
                <w:b/>
                <w:bCs/>
              </w:rPr>
            </w:pPr>
            <w:r w:rsidRPr="00F91E35">
              <w:rPr>
                <w:b/>
                <w:bCs/>
              </w:rPr>
              <w:t xml:space="preserve">Номер пункта </w:t>
            </w:r>
            <w:r>
              <w:rPr>
                <w:b/>
                <w:bCs/>
              </w:rPr>
              <w:t>Контракта</w:t>
            </w:r>
          </w:p>
        </w:tc>
        <w:tc>
          <w:tcPr>
            <w:tcW w:w="4454" w:type="dxa"/>
          </w:tcPr>
          <w:p w:rsidR="0052695B" w:rsidRPr="0014487C" w:rsidRDefault="0052695B" w:rsidP="00AC5D9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Редакция пункта в Контракте</w:t>
            </w:r>
          </w:p>
        </w:tc>
        <w:tc>
          <w:tcPr>
            <w:tcW w:w="4680" w:type="dxa"/>
          </w:tcPr>
          <w:p w:rsidR="0052695B" w:rsidRPr="0014487C" w:rsidRDefault="0052695B" w:rsidP="00AC5D91">
            <w:pPr>
              <w:jc w:val="center"/>
              <w:rPr>
                <w:b/>
                <w:bCs/>
              </w:rPr>
            </w:pPr>
            <w:r w:rsidRPr="0014487C">
              <w:rPr>
                <w:b/>
                <w:bCs/>
              </w:rPr>
              <w:t xml:space="preserve">Предложение изменить    </w:t>
            </w:r>
            <w:r w:rsidRPr="0014487C">
              <w:rPr>
                <w:b/>
                <w:bCs/>
              </w:rPr>
              <w:br/>
              <w:t>редакцию</w:t>
            </w:r>
          </w:p>
        </w:tc>
      </w:tr>
      <w:tr w:rsidR="0052695B" w:rsidRPr="00F91E35" w:rsidTr="00F91E35">
        <w:tc>
          <w:tcPr>
            <w:tcW w:w="1234" w:type="dxa"/>
          </w:tcPr>
          <w:p w:rsidR="0052695B" w:rsidRPr="00F91E35" w:rsidRDefault="0052695B" w:rsidP="00A31F92">
            <w:pPr>
              <w:jc w:val="center"/>
            </w:pPr>
            <w:r w:rsidRPr="00F91E35">
              <w:t>п. 3.</w:t>
            </w:r>
            <w:r>
              <w:t>2</w:t>
            </w:r>
            <w:r w:rsidRPr="00F91E35">
              <w:t>.</w:t>
            </w:r>
          </w:p>
        </w:tc>
        <w:tc>
          <w:tcPr>
            <w:tcW w:w="4454" w:type="dxa"/>
          </w:tcPr>
          <w:p w:rsidR="0052695B" w:rsidRPr="00F91E35" w:rsidRDefault="0052695B" w:rsidP="00F91E35">
            <w:r>
              <w:rPr>
                <w:snapToGrid w:val="0"/>
              </w:rPr>
              <w:t>«</w:t>
            </w:r>
            <w:r w:rsidRPr="00E60DA2">
              <w:rPr>
                <w:snapToGrid w:val="0"/>
              </w:rPr>
              <w:t>Цена Товара, указанного в пункте 1.1 настоящего Контракта</w:t>
            </w:r>
            <w:r w:rsidRPr="00991EBA">
              <w:t xml:space="preserve"> </w:t>
            </w:r>
            <w:r>
              <w:t>подведения итогов электронного аукциона от «03</w:t>
            </w:r>
            <w:r w:rsidRPr="00E60DA2">
              <w:t xml:space="preserve">» </w:t>
            </w:r>
            <w:r>
              <w:t>сентября</w:t>
            </w:r>
            <w:r w:rsidRPr="00E60DA2">
              <w:t xml:space="preserve"> 201</w:t>
            </w:r>
            <w:r>
              <w:t>4</w:t>
            </w:r>
            <w:r w:rsidRPr="00E60DA2">
              <w:t xml:space="preserve">г. № </w:t>
            </w:r>
            <w:r>
              <w:t>…</w:t>
            </w:r>
            <w:r>
              <w:rPr>
                <w:snapToGrid w:val="0"/>
              </w:rPr>
              <w:t>.»</w:t>
            </w:r>
          </w:p>
        </w:tc>
        <w:tc>
          <w:tcPr>
            <w:tcW w:w="4680" w:type="dxa"/>
          </w:tcPr>
          <w:p w:rsidR="0052695B" w:rsidRPr="00F91E35" w:rsidRDefault="0052695B" w:rsidP="00F91E35">
            <w:r>
              <w:rPr>
                <w:snapToGrid w:val="0"/>
              </w:rPr>
              <w:t>«</w:t>
            </w:r>
            <w:r w:rsidRPr="00E60DA2">
              <w:rPr>
                <w:snapToGrid w:val="0"/>
              </w:rPr>
              <w:t>Цена Товара, указанного в пункте 1.1 настоящего Контракта</w:t>
            </w:r>
            <w:r>
              <w:rPr>
                <w:snapToGrid w:val="0"/>
              </w:rPr>
              <w:t>, определена протоколом</w:t>
            </w:r>
            <w:r w:rsidRPr="00991EBA">
              <w:t xml:space="preserve"> </w:t>
            </w:r>
            <w:r>
              <w:t>подведения итогов электронного аукциона от «03</w:t>
            </w:r>
            <w:r w:rsidRPr="00E60DA2">
              <w:t xml:space="preserve">» </w:t>
            </w:r>
            <w:r>
              <w:t>сентября</w:t>
            </w:r>
            <w:r w:rsidRPr="00E60DA2">
              <w:t xml:space="preserve"> 201</w:t>
            </w:r>
            <w:r>
              <w:t>4</w:t>
            </w:r>
            <w:r w:rsidRPr="00E60DA2">
              <w:t xml:space="preserve">г. </w:t>
            </w:r>
            <w:r>
              <w:t>№..</w:t>
            </w:r>
            <w:r>
              <w:rPr>
                <w:snapToGrid w:val="0"/>
              </w:rPr>
              <w:t>.»</w:t>
            </w:r>
          </w:p>
        </w:tc>
      </w:tr>
      <w:tr w:rsidR="0052695B" w:rsidRPr="00F91E35" w:rsidTr="00F91E35">
        <w:tc>
          <w:tcPr>
            <w:tcW w:w="1234" w:type="dxa"/>
          </w:tcPr>
          <w:p w:rsidR="0052695B" w:rsidRPr="00F91E35" w:rsidRDefault="0052695B" w:rsidP="00A31F92">
            <w:pPr>
              <w:jc w:val="center"/>
            </w:pPr>
            <w:r w:rsidRPr="00F91E35">
              <w:t xml:space="preserve">п. </w:t>
            </w:r>
            <w:r>
              <w:t>3.7.</w:t>
            </w:r>
          </w:p>
        </w:tc>
        <w:tc>
          <w:tcPr>
            <w:tcW w:w="4454" w:type="dxa"/>
          </w:tcPr>
          <w:p w:rsidR="0052695B" w:rsidRPr="00F91E35" w:rsidRDefault="0052695B" w:rsidP="00F91E35">
            <w:r>
              <w:t>«</w:t>
            </w:r>
            <w:r w:rsidRPr="00E60DA2">
              <w:t xml:space="preserve">По соглашению сторон допускается изменение с учетом положений бюджетного законодательства Российской Федерации цены </w:t>
            </w:r>
            <w:r>
              <w:t>К</w:t>
            </w:r>
            <w:r w:rsidRPr="00E60DA2">
              <w:t xml:space="preserve">онтракта пропорционально дополнительному количеству </w:t>
            </w:r>
            <w:r>
              <w:t>Т</w:t>
            </w:r>
            <w:r w:rsidRPr="00E60DA2">
              <w:t xml:space="preserve">овара исходя из установленной в </w:t>
            </w:r>
            <w:r>
              <w:t>К</w:t>
            </w:r>
            <w:r w:rsidRPr="00E60DA2">
              <w:t xml:space="preserve">онтракте цены единицы </w:t>
            </w:r>
            <w:r>
              <w:t>К</w:t>
            </w:r>
            <w:r w:rsidRPr="00E60DA2">
              <w:t>овара,</w:t>
            </w:r>
            <w:r>
              <w:t>…»</w:t>
            </w:r>
          </w:p>
        </w:tc>
        <w:tc>
          <w:tcPr>
            <w:tcW w:w="4680" w:type="dxa"/>
          </w:tcPr>
          <w:p w:rsidR="0052695B" w:rsidRPr="00F91E35" w:rsidRDefault="0052695B" w:rsidP="00F91E35">
            <w:r>
              <w:t>«</w:t>
            </w:r>
            <w:r w:rsidRPr="00E60DA2">
              <w:t xml:space="preserve">По соглашению сторон допускается изменение с учетом положений бюджетного законодательства Российской Федерации цены </w:t>
            </w:r>
            <w:r>
              <w:t>К</w:t>
            </w:r>
            <w:r w:rsidRPr="00E60DA2">
              <w:t xml:space="preserve">онтракта пропорционально дополнительному количеству </w:t>
            </w:r>
            <w:r>
              <w:t>Т</w:t>
            </w:r>
            <w:r w:rsidRPr="00E60DA2">
              <w:t xml:space="preserve">овара исходя из установленной в </w:t>
            </w:r>
            <w:r>
              <w:t>К</w:t>
            </w:r>
            <w:r w:rsidRPr="00E60DA2">
              <w:t xml:space="preserve">онтракте цены единицы </w:t>
            </w:r>
            <w:r>
              <w:t>Т</w:t>
            </w:r>
            <w:r w:rsidRPr="00E60DA2">
              <w:t>овара,</w:t>
            </w:r>
            <w:r>
              <w:t>…»</w:t>
            </w:r>
          </w:p>
        </w:tc>
      </w:tr>
    </w:tbl>
    <w:p w:rsidR="0052695B" w:rsidRPr="00F91E35" w:rsidRDefault="0052695B" w:rsidP="005C7BD8">
      <w:pPr>
        <w:jc w:val="both"/>
      </w:pPr>
      <w:r w:rsidRPr="00F91E35">
        <w:t xml:space="preserve">            2. </w:t>
      </w:r>
      <w:r>
        <w:t>Заказчик</w:t>
      </w:r>
      <w:r w:rsidRPr="00F91E35">
        <w:t xml:space="preserve"> согласен со всеми предложенными </w:t>
      </w:r>
      <w:r>
        <w:t>Поставщиком</w:t>
      </w:r>
      <w:r w:rsidRPr="00F91E35">
        <w:t xml:space="preserve"> изменениями </w:t>
      </w:r>
      <w:r>
        <w:t>в Контракте</w:t>
      </w:r>
      <w:r w:rsidRPr="00F91E35">
        <w:t>, указанными в пункте 1 настоящего протокола.</w:t>
      </w:r>
    </w:p>
    <w:p w:rsidR="0052695B" w:rsidRPr="00F91E35" w:rsidRDefault="0052695B" w:rsidP="005C7BD8">
      <w:pPr>
        <w:ind w:firstLine="709"/>
        <w:jc w:val="both"/>
      </w:pPr>
      <w:r>
        <w:t>3. Настоящий П</w:t>
      </w:r>
      <w:r w:rsidRPr="00F91E35">
        <w:t xml:space="preserve">ротокол разногласий является неотъемлемой частью </w:t>
      </w:r>
      <w:r>
        <w:t>Контракта</w:t>
      </w:r>
      <w:r w:rsidRPr="00F91E35">
        <w:t>, заключенного между Сторонами.</w:t>
      </w:r>
    </w:p>
    <w:p w:rsidR="0052695B" w:rsidRPr="00F91E35" w:rsidRDefault="0052695B" w:rsidP="005C7BD8">
      <w:pPr>
        <w:ind w:firstLine="709"/>
        <w:jc w:val="both"/>
      </w:pPr>
      <w:r w:rsidRPr="00F91E35">
        <w:t xml:space="preserve">4. </w:t>
      </w:r>
      <w:r>
        <w:t>Протокол</w:t>
      </w:r>
      <w:r w:rsidRPr="00F91E35">
        <w:t xml:space="preserve"> вступает в силу с момента его подписания Сторонами</w:t>
      </w:r>
      <w:r>
        <w:t>.</w:t>
      </w:r>
    </w:p>
    <w:p w:rsidR="0052695B" w:rsidRPr="00F91E35" w:rsidRDefault="0052695B" w:rsidP="005C7BD8">
      <w:pPr>
        <w:ind w:firstLine="709"/>
        <w:jc w:val="both"/>
      </w:pPr>
      <w:r w:rsidRPr="00F91E35">
        <w:t>5. Реквизиты  и подписи Сторон:</w:t>
      </w:r>
    </w:p>
    <w:p w:rsidR="0052695B" w:rsidRPr="00F91E35" w:rsidRDefault="0052695B"/>
    <w:sectPr w:rsidR="0052695B" w:rsidRPr="00F91E35" w:rsidSect="008E3389">
      <w:pgSz w:w="11906" w:h="16838"/>
      <w:pgMar w:top="1134" w:right="850" w:bottom="1134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695B" w:rsidRDefault="0052695B">
      <w:r>
        <w:separator/>
      </w:r>
    </w:p>
  </w:endnote>
  <w:endnote w:type="continuationSeparator" w:id="0">
    <w:p w:rsidR="0052695B" w:rsidRDefault="005269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695B" w:rsidRDefault="0052695B">
      <w:r>
        <w:separator/>
      </w:r>
    </w:p>
  </w:footnote>
  <w:footnote w:type="continuationSeparator" w:id="0">
    <w:p w:rsidR="0052695B" w:rsidRDefault="0052695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E6AA2"/>
    <w:multiLevelType w:val="hybridMultilevel"/>
    <w:tmpl w:val="3D16F3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embedSystemFonts/>
  <w:defaultTabStop w:val="708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C7BD8"/>
    <w:rsid w:val="00002583"/>
    <w:rsid w:val="00005555"/>
    <w:rsid w:val="00006B38"/>
    <w:rsid w:val="00011126"/>
    <w:rsid w:val="000123C6"/>
    <w:rsid w:val="00013F8B"/>
    <w:rsid w:val="0001439C"/>
    <w:rsid w:val="00026E4C"/>
    <w:rsid w:val="00027486"/>
    <w:rsid w:val="00044C5D"/>
    <w:rsid w:val="0006777A"/>
    <w:rsid w:val="00070093"/>
    <w:rsid w:val="0007143C"/>
    <w:rsid w:val="00072DDC"/>
    <w:rsid w:val="0008229C"/>
    <w:rsid w:val="00085D45"/>
    <w:rsid w:val="000905FB"/>
    <w:rsid w:val="00091DA9"/>
    <w:rsid w:val="0009465A"/>
    <w:rsid w:val="000A49A0"/>
    <w:rsid w:val="000C4F3A"/>
    <w:rsid w:val="000D0187"/>
    <w:rsid w:val="000D0FA7"/>
    <w:rsid w:val="000E0E03"/>
    <w:rsid w:val="000F4273"/>
    <w:rsid w:val="000F5D3F"/>
    <w:rsid w:val="00102390"/>
    <w:rsid w:val="00105BEC"/>
    <w:rsid w:val="00106749"/>
    <w:rsid w:val="001226A0"/>
    <w:rsid w:val="00126538"/>
    <w:rsid w:val="00132E49"/>
    <w:rsid w:val="00135247"/>
    <w:rsid w:val="001370E1"/>
    <w:rsid w:val="0014487C"/>
    <w:rsid w:val="001565E3"/>
    <w:rsid w:val="00156AB6"/>
    <w:rsid w:val="00160DAA"/>
    <w:rsid w:val="00163A29"/>
    <w:rsid w:val="00166ADF"/>
    <w:rsid w:val="001703E5"/>
    <w:rsid w:val="0018400C"/>
    <w:rsid w:val="00184B86"/>
    <w:rsid w:val="001861E6"/>
    <w:rsid w:val="001B341D"/>
    <w:rsid w:val="001B4708"/>
    <w:rsid w:val="001B5AFB"/>
    <w:rsid w:val="001C5E04"/>
    <w:rsid w:val="001D4466"/>
    <w:rsid w:val="001D4A3B"/>
    <w:rsid w:val="001D6BFC"/>
    <w:rsid w:val="001E305E"/>
    <w:rsid w:val="001E3D66"/>
    <w:rsid w:val="001F54B3"/>
    <w:rsid w:val="00205818"/>
    <w:rsid w:val="0022426A"/>
    <w:rsid w:val="00226680"/>
    <w:rsid w:val="002302F9"/>
    <w:rsid w:val="00230F1E"/>
    <w:rsid w:val="00241C94"/>
    <w:rsid w:val="00244CE9"/>
    <w:rsid w:val="00247066"/>
    <w:rsid w:val="002478E4"/>
    <w:rsid w:val="002543F2"/>
    <w:rsid w:val="00254A69"/>
    <w:rsid w:val="00256D11"/>
    <w:rsid w:val="00256EF0"/>
    <w:rsid w:val="00266A4A"/>
    <w:rsid w:val="002B33D7"/>
    <w:rsid w:val="002D1034"/>
    <w:rsid w:val="002E14CA"/>
    <w:rsid w:val="002F3B50"/>
    <w:rsid w:val="002F4773"/>
    <w:rsid w:val="00301D20"/>
    <w:rsid w:val="003027A5"/>
    <w:rsid w:val="00303BF7"/>
    <w:rsid w:val="003042EA"/>
    <w:rsid w:val="00320934"/>
    <w:rsid w:val="0032781F"/>
    <w:rsid w:val="00345406"/>
    <w:rsid w:val="00345FAD"/>
    <w:rsid w:val="00367C68"/>
    <w:rsid w:val="00374021"/>
    <w:rsid w:val="003779AA"/>
    <w:rsid w:val="00380F0D"/>
    <w:rsid w:val="003A4B4C"/>
    <w:rsid w:val="003B77C4"/>
    <w:rsid w:val="003C3E13"/>
    <w:rsid w:val="003C51A6"/>
    <w:rsid w:val="003C61E1"/>
    <w:rsid w:val="003D46D9"/>
    <w:rsid w:val="003E266E"/>
    <w:rsid w:val="00410722"/>
    <w:rsid w:val="004132A7"/>
    <w:rsid w:val="00415204"/>
    <w:rsid w:val="00420D22"/>
    <w:rsid w:val="004373C4"/>
    <w:rsid w:val="00455E97"/>
    <w:rsid w:val="00466CE7"/>
    <w:rsid w:val="00467C89"/>
    <w:rsid w:val="00471325"/>
    <w:rsid w:val="00471670"/>
    <w:rsid w:val="00475440"/>
    <w:rsid w:val="004B13FC"/>
    <w:rsid w:val="004D170A"/>
    <w:rsid w:val="004E0023"/>
    <w:rsid w:val="004E0B10"/>
    <w:rsid w:val="004E4A82"/>
    <w:rsid w:val="004E599B"/>
    <w:rsid w:val="004F57E9"/>
    <w:rsid w:val="004F60D9"/>
    <w:rsid w:val="004F66BC"/>
    <w:rsid w:val="00503689"/>
    <w:rsid w:val="00504C1E"/>
    <w:rsid w:val="00505114"/>
    <w:rsid w:val="00517885"/>
    <w:rsid w:val="0052695B"/>
    <w:rsid w:val="00527F17"/>
    <w:rsid w:val="005429ED"/>
    <w:rsid w:val="005456B8"/>
    <w:rsid w:val="0055126F"/>
    <w:rsid w:val="0055151F"/>
    <w:rsid w:val="00553CCF"/>
    <w:rsid w:val="00557F6E"/>
    <w:rsid w:val="00562B24"/>
    <w:rsid w:val="0056323C"/>
    <w:rsid w:val="0056418A"/>
    <w:rsid w:val="00564B9F"/>
    <w:rsid w:val="00582BDC"/>
    <w:rsid w:val="005A1805"/>
    <w:rsid w:val="005A2279"/>
    <w:rsid w:val="005A2515"/>
    <w:rsid w:val="005B0FE9"/>
    <w:rsid w:val="005B6A72"/>
    <w:rsid w:val="005C4580"/>
    <w:rsid w:val="005C4EFD"/>
    <w:rsid w:val="005C72D3"/>
    <w:rsid w:val="005C7BD8"/>
    <w:rsid w:val="005E2ABE"/>
    <w:rsid w:val="005E48B2"/>
    <w:rsid w:val="005E7C32"/>
    <w:rsid w:val="005F7031"/>
    <w:rsid w:val="00642868"/>
    <w:rsid w:val="00650F66"/>
    <w:rsid w:val="006714AB"/>
    <w:rsid w:val="00694642"/>
    <w:rsid w:val="006A519C"/>
    <w:rsid w:val="006B6418"/>
    <w:rsid w:val="006C446C"/>
    <w:rsid w:val="006C476E"/>
    <w:rsid w:val="006D5F4B"/>
    <w:rsid w:val="006E2003"/>
    <w:rsid w:val="006E346E"/>
    <w:rsid w:val="006E413F"/>
    <w:rsid w:val="006F2DE4"/>
    <w:rsid w:val="00702DD3"/>
    <w:rsid w:val="00712B2E"/>
    <w:rsid w:val="00716BC0"/>
    <w:rsid w:val="007207C8"/>
    <w:rsid w:val="00733807"/>
    <w:rsid w:val="00734427"/>
    <w:rsid w:val="00756FCD"/>
    <w:rsid w:val="00757FFA"/>
    <w:rsid w:val="00777E35"/>
    <w:rsid w:val="007871FC"/>
    <w:rsid w:val="00787B5A"/>
    <w:rsid w:val="00791792"/>
    <w:rsid w:val="007963BE"/>
    <w:rsid w:val="00796A11"/>
    <w:rsid w:val="007B7019"/>
    <w:rsid w:val="007C5615"/>
    <w:rsid w:val="007D0349"/>
    <w:rsid w:val="007E349D"/>
    <w:rsid w:val="007F01C7"/>
    <w:rsid w:val="00814411"/>
    <w:rsid w:val="00825F01"/>
    <w:rsid w:val="0083379A"/>
    <w:rsid w:val="00837368"/>
    <w:rsid w:val="00842170"/>
    <w:rsid w:val="00846EF4"/>
    <w:rsid w:val="00850D78"/>
    <w:rsid w:val="00862617"/>
    <w:rsid w:val="00866379"/>
    <w:rsid w:val="0087566C"/>
    <w:rsid w:val="00885577"/>
    <w:rsid w:val="008928D8"/>
    <w:rsid w:val="008B38B2"/>
    <w:rsid w:val="008C13DB"/>
    <w:rsid w:val="008C5BD7"/>
    <w:rsid w:val="008D247A"/>
    <w:rsid w:val="008D3287"/>
    <w:rsid w:val="008D4E18"/>
    <w:rsid w:val="008E3389"/>
    <w:rsid w:val="009048E3"/>
    <w:rsid w:val="00914CF9"/>
    <w:rsid w:val="00932BAD"/>
    <w:rsid w:val="00956DE5"/>
    <w:rsid w:val="00960889"/>
    <w:rsid w:val="00964F45"/>
    <w:rsid w:val="00972FE6"/>
    <w:rsid w:val="009770D3"/>
    <w:rsid w:val="009777CF"/>
    <w:rsid w:val="00987BBC"/>
    <w:rsid w:val="00991EBA"/>
    <w:rsid w:val="00996E6F"/>
    <w:rsid w:val="00997A67"/>
    <w:rsid w:val="009A52D9"/>
    <w:rsid w:val="009C19B7"/>
    <w:rsid w:val="009C365E"/>
    <w:rsid w:val="009C6525"/>
    <w:rsid w:val="009D0379"/>
    <w:rsid w:val="009D161B"/>
    <w:rsid w:val="009D2C52"/>
    <w:rsid w:val="009D2DB3"/>
    <w:rsid w:val="009D5512"/>
    <w:rsid w:val="009F5975"/>
    <w:rsid w:val="00A07E29"/>
    <w:rsid w:val="00A11DB9"/>
    <w:rsid w:val="00A301F4"/>
    <w:rsid w:val="00A31F92"/>
    <w:rsid w:val="00A36FB6"/>
    <w:rsid w:val="00A4350C"/>
    <w:rsid w:val="00A46383"/>
    <w:rsid w:val="00A52C67"/>
    <w:rsid w:val="00A56293"/>
    <w:rsid w:val="00A84BAD"/>
    <w:rsid w:val="00A8755E"/>
    <w:rsid w:val="00A95DC1"/>
    <w:rsid w:val="00A97170"/>
    <w:rsid w:val="00AA25EB"/>
    <w:rsid w:val="00AB1A9B"/>
    <w:rsid w:val="00AB2858"/>
    <w:rsid w:val="00AB42A6"/>
    <w:rsid w:val="00AC5D91"/>
    <w:rsid w:val="00AD69AD"/>
    <w:rsid w:val="00AF577D"/>
    <w:rsid w:val="00B02CD0"/>
    <w:rsid w:val="00B2709E"/>
    <w:rsid w:val="00B338E3"/>
    <w:rsid w:val="00B37598"/>
    <w:rsid w:val="00B62D31"/>
    <w:rsid w:val="00B66FFD"/>
    <w:rsid w:val="00B67948"/>
    <w:rsid w:val="00B72E4C"/>
    <w:rsid w:val="00B84257"/>
    <w:rsid w:val="00B84578"/>
    <w:rsid w:val="00B93EA8"/>
    <w:rsid w:val="00BC20E4"/>
    <w:rsid w:val="00BC24A9"/>
    <w:rsid w:val="00BC49E3"/>
    <w:rsid w:val="00BE21A1"/>
    <w:rsid w:val="00BE4D64"/>
    <w:rsid w:val="00C17B37"/>
    <w:rsid w:val="00C26B9E"/>
    <w:rsid w:val="00C41614"/>
    <w:rsid w:val="00C46FAD"/>
    <w:rsid w:val="00C75E4C"/>
    <w:rsid w:val="00C8033E"/>
    <w:rsid w:val="00C96527"/>
    <w:rsid w:val="00C975C9"/>
    <w:rsid w:val="00CA2D31"/>
    <w:rsid w:val="00CA7D6D"/>
    <w:rsid w:val="00CB6904"/>
    <w:rsid w:val="00CE0B11"/>
    <w:rsid w:val="00CF02A7"/>
    <w:rsid w:val="00CF19E5"/>
    <w:rsid w:val="00CF3E7B"/>
    <w:rsid w:val="00CF4507"/>
    <w:rsid w:val="00CF4CCF"/>
    <w:rsid w:val="00D133B6"/>
    <w:rsid w:val="00D20FDE"/>
    <w:rsid w:val="00D25B94"/>
    <w:rsid w:val="00D3284D"/>
    <w:rsid w:val="00D33E26"/>
    <w:rsid w:val="00D53049"/>
    <w:rsid w:val="00D63794"/>
    <w:rsid w:val="00D71400"/>
    <w:rsid w:val="00D76123"/>
    <w:rsid w:val="00D7793B"/>
    <w:rsid w:val="00D959E7"/>
    <w:rsid w:val="00DA173F"/>
    <w:rsid w:val="00DB0186"/>
    <w:rsid w:val="00DB25CB"/>
    <w:rsid w:val="00DD28A2"/>
    <w:rsid w:val="00DD3B92"/>
    <w:rsid w:val="00DD5E24"/>
    <w:rsid w:val="00DE7E8C"/>
    <w:rsid w:val="00E100FA"/>
    <w:rsid w:val="00E11180"/>
    <w:rsid w:val="00E16976"/>
    <w:rsid w:val="00E345E8"/>
    <w:rsid w:val="00E44613"/>
    <w:rsid w:val="00E44E47"/>
    <w:rsid w:val="00E60DA2"/>
    <w:rsid w:val="00E61D71"/>
    <w:rsid w:val="00E66004"/>
    <w:rsid w:val="00E70CCB"/>
    <w:rsid w:val="00E84CE6"/>
    <w:rsid w:val="00E84DDC"/>
    <w:rsid w:val="00E855A3"/>
    <w:rsid w:val="00E91C15"/>
    <w:rsid w:val="00EA283C"/>
    <w:rsid w:val="00EA721A"/>
    <w:rsid w:val="00EC0336"/>
    <w:rsid w:val="00ED0252"/>
    <w:rsid w:val="00ED1981"/>
    <w:rsid w:val="00EE05E8"/>
    <w:rsid w:val="00EF0838"/>
    <w:rsid w:val="00EF214E"/>
    <w:rsid w:val="00F0090F"/>
    <w:rsid w:val="00F03A38"/>
    <w:rsid w:val="00F05319"/>
    <w:rsid w:val="00F34C78"/>
    <w:rsid w:val="00F44A91"/>
    <w:rsid w:val="00F45348"/>
    <w:rsid w:val="00F754D5"/>
    <w:rsid w:val="00F765CE"/>
    <w:rsid w:val="00F76DD8"/>
    <w:rsid w:val="00F81245"/>
    <w:rsid w:val="00F81266"/>
    <w:rsid w:val="00F84532"/>
    <w:rsid w:val="00F8473F"/>
    <w:rsid w:val="00F87B77"/>
    <w:rsid w:val="00F91AA8"/>
    <w:rsid w:val="00F91E35"/>
    <w:rsid w:val="00F970D5"/>
    <w:rsid w:val="00FB0138"/>
    <w:rsid w:val="00FB1803"/>
    <w:rsid w:val="00FF341E"/>
    <w:rsid w:val="00FF39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7BD8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5C7BD8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C0336"/>
    <w:pPr>
      <w:tabs>
        <w:tab w:val="left" w:pos="851"/>
      </w:tabs>
      <w:autoSpaceDE w:val="0"/>
      <w:autoSpaceDN w:val="0"/>
      <w:jc w:val="both"/>
    </w:pPr>
    <w:rPr>
      <w:sz w:val="26"/>
      <w:szCs w:val="26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EC0336"/>
    <w:rPr>
      <w:sz w:val="26"/>
      <w:szCs w:val="26"/>
      <w:lang w:val="ru-RU" w:eastAsia="ru-RU"/>
    </w:rPr>
  </w:style>
  <w:style w:type="paragraph" w:styleId="HTMLPreformatted">
    <w:name w:val="HTML Preformatted"/>
    <w:basedOn w:val="Normal"/>
    <w:link w:val="HTMLPreformattedChar"/>
    <w:uiPriority w:val="99"/>
    <w:rsid w:val="00EC033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EC0336"/>
    <w:rPr>
      <w:rFonts w:ascii="Courier New" w:hAnsi="Courier New" w:cs="Courier New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5532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2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2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2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2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2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2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2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1</Pages>
  <Words>273</Words>
  <Characters>1560</Characters>
  <Application>Microsoft Office Outlook</Application>
  <DocSecurity>0</DocSecurity>
  <Lines>0</Lines>
  <Paragraphs>0</Paragraphs>
  <ScaleCrop>false</ScaleCrop>
  <Company>Garant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РАЗНОГЛАСИЙ</dc:title>
  <dc:subject/>
  <dc:creator>alex</dc:creator>
  <cp:keywords/>
  <dc:description/>
  <cp:lastModifiedBy>Titov</cp:lastModifiedBy>
  <cp:revision>5</cp:revision>
  <dcterms:created xsi:type="dcterms:W3CDTF">2014-09-05T12:07:00Z</dcterms:created>
  <dcterms:modified xsi:type="dcterms:W3CDTF">2014-09-05T12:18:00Z</dcterms:modified>
</cp:coreProperties>
</file>